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right" w:tblpY="254"/>
        <w:tblOverlap w:val="never"/>
        <w:tblW w:w="0" w:type="auto"/>
        <w:tblBorders>
          <w:top w:val="single" w:sz="2" w:space="0" w:color="auto"/>
          <w:left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33"/>
      </w:tblGrid>
      <w:tr w:rsidR="004404AE" w:rsidRPr="008B606B" w14:paraId="5E0CAB4D" w14:textId="77777777" w:rsidTr="0072010E">
        <w:trPr>
          <w:cantSplit/>
          <w:trHeight w:val="284"/>
        </w:trPr>
        <w:tc>
          <w:tcPr>
            <w:tcW w:w="9433" w:type="dxa"/>
            <w:tcBorders>
              <w:bottom w:val="single" w:sz="4" w:space="0" w:color="000000"/>
            </w:tcBorders>
            <w:shd w:val="clear" w:color="auto" w:fill="E6E6E6"/>
          </w:tcPr>
          <w:p w14:paraId="50E78CAD" w14:textId="7048CAF1" w:rsidR="004404AE" w:rsidRPr="0005522D" w:rsidRDefault="00335D00" w:rsidP="00335D00">
            <w:pPr>
              <w:spacing w:before="60" w:after="60"/>
              <w:contextualSpacing/>
              <w:jc w:val="center"/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MISSIONNE</w:t>
            </w:r>
          </w:p>
        </w:tc>
      </w:tr>
    </w:tbl>
    <w:p w14:paraId="265AAFD2" w14:textId="77777777" w:rsidR="00C86A08" w:rsidRDefault="00C86A08" w:rsidP="0072010E">
      <w:pPr>
        <w:contextualSpacing/>
        <w:rPr>
          <w:vanish/>
        </w:rPr>
      </w:pPr>
    </w:p>
    <w:p w14:paraId="0AAFF381" w14:textId="77777777" w:rsidR="0072010E" w:rsidRPr="00C86A08" w:rsidRDefault="0072010E" w:rsidP="0072010E">
      <w:pPr>
        <w:contextualSpacing/>
        <w:rPr>
          <w:vanish/>
        </w:rPr>
      </w:pPr>
    </w:p>
    <w:tbl>
      <w:tblPr>
        <w:tblpPr w:leftFromText="141" w:rightFromText="141" w:vertAnchor="text" w:horzAnchor="margin" w:tblpXSpec="right" w:tblpY="56"/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5"/>
        <w:gridCol w:w="3584"/>
        <w:gridCol w:w="3363"/>
      </w:tblGrid>
      <w:tr w:rsidR="008B606B" w:rsidRPr="00A560ED" w14:paraId="0E2CDD81" w14:textId="77777777" w:rsidTr="0072010E">
        <w:trPr>
          <w:trHeight w:val="278"/>
        </w:trPr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17E030" w14:textId="77777777" w:rsidR="008B606B" w:rsidRPr="001D566E" w:rsidRDefault="003079F0" w:rsidP="00A9614B">
            <w:pPr>
              <w:pStyle w:val="Titre4"/>
              <w:spacing w:before="60" w:after="60"/>
              <w:contextualSpacing/>
              <w:rPr>
                <w:color w:val="000000"/>
                <w:sz w:val="18"/>
                <w:szCs w:val="18"/>
              </w:rPr>
            </w:pPr>
            <w:proofErr w:type="gramStart"/>
            <w:r w:rsidRPr="005E5037">
              <w:rPr>
                <w:color w:val="000000"/>
                <w:highlight w:val="lightGray"/>
              </w:rPr>
              <w:t>CIVILITE</w:t>
            </w:r>
            <w:r w:rsidRPr="001D566E">
              <w:rPr>
                <w:color w:val="000000"/>
                <w:sz w:val="18"/>
                <w:szCs w:val="18"/>
              </w:rPr>
              <w:t>:</w:t>
            </w:r>
            <w:proofErr w:type="gramEnd"/>
          </w:p>
        </w:tc>
        <w:tc>
          <w:tcPr>
            <w:tcW w:w="35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F003D32" w14:textId="77777777" w:rsidR="008B606B" w:rsidRPr="00346C03" w:rsidRDefault="00F8029D" w:rsidP="00A9614B">
            <w:pPr>
              <w:spacing w:before="60" w:after="60"/>
              <w:contextualSpacing/>
              <w:rPr>
                <w:rFonts w:ascii="Arial" w:hAnsi="Arial" w:cs="Arial"/>
                <w:b/>
                <w:color w:val="333333"/>
              </w:rPr>
            </w:pPr>
            <w:r w:rsidRPr="00346C03">
              <w:rPr>
                <w:rFonts w:ascii="Arial" w:hAnsi="Arial" w:cs="Arial"/>
                <w:b/>
                <w:color w:val="333333"/>
                <w:highlight w:val="lightGray"/>
              </w:rPr>
              <w:t>NOM</w:t>
            </w:r>
            <w:r w:rsidR="00B0623C">
              <w:rPr>
                <w:rFonts w:ascii="Arial" w:hAnsi="Arial" w:cs="Arial"/>
                <w:b/>
                <w:color w:val="333333"/>
                <w:highlight w:val="lightGray"/>
              </w:rPr>
              <w:t> </w:t>
            </w:r>
            <w:r w:rsidR="00B0623C">
              <w:rPr>
                <w:rFonts w:ascii="Arial" w:hAnsi="Arial" w:cs="Arial"/>
                <w:b/>
                <w:color w:val="333333"/>
              </w:rPr>
              <w:t xml:space="preserve">: </w:t>
            </w:r>
          </w:p>
        </w:tc>
        <w:tc>
          <w:tcPr>
            <w:tcW w:w="33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388401" w14:textId="77777777" w:rsidR="008B606B" w:rsidRPr="00346C03" w:rsidRDefault="00F8029D" w:rsidP="00A9614B">
            <w:pPr>
              <w:spacing w:before="60" w:after="60"/>
              <w:contextualSpacing/>
              <w:rPr>
                <w:rFonts w:ascii="Arial" w:hAnsi="Arial" w:cs="Arial"/>
                <w:b/>
                <w:color w:val="333333"/>
              </w:rPr>
            </w:pPr>
            <w:r w:rsidRPr="00346C03">
              <w:rPr>
                <w:rFonts w:ascii="Arial" w:hAnsi="Arial" w:cs="Arial"/>
                <w:b/>
                <w:color w:val="333333"/>
                <w:highlight w:val="lightGray"/>
              </w:rPr>
              <w:t>PRENOM</w:t>
            </w:r>
            <w:r w:rsidR="00183636">
              <w:rPr>
                <w:rFonts w:ascii="Arial" w:hAnsi="Arial" w:cs="Arial"/>
                <w:b/>
                <w:color w:val="333333"/>
                <w:highlight w:val="lightGray"/>
              </w:rPr>
              <w:t> </w:t>
            </w:r>
            <w:r w:rsidR="00EB63E6">
              <w:rPr>
                <w:rFonts w:ascii="Arial" w:hAnsi="Arial" w:cs="Arial"/>
                <w:b/>
                <w:color w:val="333333"/>
              </w:rPr>
              <w:t xml:space="preserve">: </w:t>
            </w:r>
          </w:p>
        </w:tc>
      </w:tr>
      <w:tr w:rsidR="008B606B" w:rsidRPr="00A560ED" w14:paraId="0B5FB32E" w14:textId="77777777" w:rsidTr="0072010E">
        <w:tc>
          <w:tcPr>
            <w:tcW w:w="2415" w:type="dxa"/>
            <w:tcBorders>
              <w:top w:val="single" w:sz="4" w:space="0" w:color="000000"/>
              <w:bottom w:val="single" w:sz="4" w:space="0" w:color="C0C0C0"/>
              <w:right w:val="single" w:sz="4" w:space="0" w:color="C0C0C0"/>
            </w:tcBorders>
          </w:tcPr>
          <w:p w14:paraId="6A3A47BF" w14:textId="77777777" w:rsidR="008B606B" w:rsidRPr="00A560ED" w:rsidRDefault="008B606B" w:rsidP="008B606B">
            <w:pPr>
              <w:pStyle w:val="Titre4"/>
              <w:spacing w:before="60" w:after="6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FONCTION</w:t>
            </w:r>
          </w:p>
        </w:tc>
        <w:tc>
          <w:tcPr>
            <w:tcW w:w="6947" w:type="dxa"/>
            <w:gridSpan w:val="2"/>
            <w:tcBorders>
              <w:top w:val="single" w:sz="4" w:space="0" w:color="000000"/>
              <w:left w:val="single" w:sz="4" w:space="0" w:color="C0C0C0"/>
              <w:bottom w:val="single" w:sz="4" w:space="0" w:color="C0C0C0"/>
            </w:tcBorders>
          </w:tcPr>
          <w:p w14:paraId="58DF58D4" w14:textId="77777777" w:rsidR="008B606B" w:rsidRPr="00A560ED" w:rsidRDefault="008B606B" w:rsidP="008B606B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606B" w:rsidRPr="00A560ED" w14:paraId="3615B299" w14:textId="77777777" w:rsidTr="0072010E">
        <w:tc>
          <w:tcPr>
            <w:tcW w:w="2415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169B058" w14:textId="77777777" w:rsidR="008B606B" w:rsidRDefault="008B606B" w:rsidP="008B606B">
            <w:pPr>
              <w:pStyle w:val="Titre4"/>
              <w:spacing w:before="60" w:after="6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GRADE</w:t>
            </w:r>
          </w:p>
        </w:tc>
        <w:tc>
          <w:tcPr>
            <w:tcW w:w="6947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</w:tcPr>
          <w:p w14:paraId="7E9F087D" w14:textId="77777777" w:rsidR="00B0623C" w:rsidRPr="00A560ED" w:rsidRDefault="00B0623C" w:rsidP="00104194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606B" w:rsidRPr="00A560ED" w14:paraId="04B82844" w14:textId="77777777" w:rsidTr="0072010E">
        <w:tc>
          <w:tcPr>
            <w:tcW w:w="2415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97175EA" w14:textId="77777777" w:rsidR="008B606B" w:rsidRDefault="008B606B" w:rsidP="000A25E6">
            <w:pPr>
              <w:pStyle w:val="Titre4"/>
              <w:spacing w:before="60" w:after="6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SERVICE</w:t>
            </w:r>
          </w:p>
        </w:tc>
        <w:tc>
          <w:tcPr>
            <w:tcW w:w="6947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</w:tcPr>
          <w:p w14:paraId="10C58626" w14:textId="77777777" w:rsidR="008B606B" w:rsidRPr="00A560ED" w:rsidRDefault="008B606B" w:rsidP="008B606B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606B" w:rsidRPr="00A560ED" w14:paraId="1CA594C9" w14:textId="77777777" w:rsidTr="0072010E">
        <w:tc>
          <w:tcPr>
            <w:tcW w:w="2415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7ED5E9E" w14:textId="77777777" w:rsidR="008B606B" w:rsidRDefault="008B606B" w:rsidP="008164B2">
            <w:pPr>
              <w:pStyle w:val="Titre4"/>
              <w:spacing w:before="60" w:after="6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TELEPHONE</w:t>
            </w:r>
          </w:p>
        </w:tc>
        <w:tc>
          <w:tcPr>
            <w:tcW w:w="6947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</w:tcPr>
          <w:p w14:paraId="5853A9CA" w14:textId="77777777" w:rsidR="008B606B" w:rsidRPr="00A560ED" w:rsidRDefault="008164B2" w:rsidP="008164B2">
            <w:pPr>
              <w:pStyle w:val="Titre4"/>
              <w:spacing w:before="60" w:after="6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ADRESSE MAIL :</w:t>
            </w:r>
          </w:p>
        </w:tc>
      </w:tr>
      <w:tr w:rsidR="008B606B" w:rsidRPr="00A560ED" w14:paraId="34919587" w14:textId="77777777" w:rsidTr="0072010E">
        <w:tc>
          <w:tcPr>
            <w:tcW w:w="2415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74993CD" w14:textId="77777777" w:rsidR="008B606B" w:rsidRDefault="008B606B" w:rsidP="000A25E6">
            <w:pPr>
              <w:pStyle w:val="Titre4"/>
              <w:spacing w:before="60" w:after="60"/>
              <w:rPr>
                <w:noProof/>
                <w:sz w:val="16"/>
                <w:szCs w:val="16"/>
              </w:rPr>
            </w:pPr>
            <w:r w:rsidRPr="00A560ED">
              <w:rPr>
                <w:sz w:val="16"/>
                <w:szCs w:val="16"/>
              </w:rPr>
              <w:t>RESIDENCE ADMINISTRATIVE</w:t>
            </w:r>
          </w:p>
        </w:tc>
        <w:tc>
          <w:tcPr>
            <w:tcW w:w="6947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</w:tcPr>
          <w:p w14:paraId="7CB7DC76" w14:textId="77777777" w:rsidR="008B606B" w:rsidRPr="00A560ED" w:rsidRDefault="008B606B" w:rsidP="008B606B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606B" w:rsidRPr="00A560ED" w14:paraId="40388DD7" w14:textId="77777777" w:rsidTr="0072010E">
        <w:trPr>
          <w:trHeight w:val="202"/>
        </w:trPr>
        <w:tc>
          <w:tcPr>
            <w:tcW w:w="2415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0221CDB" w14:textId="77777777" w:rsidR="008B606B" w:rsidRDefault="00A411CF" w:rsidP="00A411CF">
            <w:pPr>
              <w:pStyle w:val="Titre4"/>
              <w:spacing w:before="60" w:after="60"/>
              <w:rPr>
                <w:noProof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RESIDENCE FAMILIALE </w:t>
            </w:r>
          </w:p>
        </w:tc>
        <w:tc>
          <w:tcPr>
            <w:tcW w:w="6947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</w:tcPr>
          <w:p w14:paraId="47B9DBF8" w14:textId="77777777" w:rsidR="008B606B" w:rsidRPr="00A560ED" w:rsidRDefault="008B606B" w:rsidP="008B606B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4A6354A" w14:textId="5AD8ECA3" w:rsidR="009962B4" w:rsidRPr="00D96D37" w:rsidRDefault="009962B4" w:rsidP="00B86BB0">
      <w:pPr>
        <w:rPr>
          <w:rFonts w:ascii="Arial Narrow" w:hAnsi="Arial Narrow" w:cs="Arial"/>
          <w:sz w:val="18"/>
          <w:szCs w:val="18"/>
        </w:rPr>
      </w:pPr>
    </w:p>
    <w:tbl>
      <w:tblPr>
        <w:tblpPr w:leftFromText="141" w:rightFromText="141" w:vertAnchor="text" w:horzAnchor="margin" w:tblpXSpec="right" w:tblpY="60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8"/>
        <w:gridCol w:w="2959"/>
        <w:gridCol w:w="985"/>
        <w:gridCol w:w="923"/>
        <w:gridCol w:w="3553"/>
      </w:tblGrid>
      <w:tr w:rsidR="009962B4" w:rsidRPr="00A560ED" w14:paraId="38CA847B" w14:textId="77777777" w:rsidTr="00335D00">
        <w:trPr>
          <w:cantSplit/>
          <w:trHeight w:val="284"/>
        </w:trPr>
        <w:tc>
          <w:tcPr>
            <w:tcW w:w="9378" w:type="dxa"/>
            <w:gridSpan w:val="5"/>
            <w:tcBorders>
              <w:bottom w:val="single" w:sz="4" w:space="0" w:color="auto"/>
            </w:tcBorders>
            <w:shd w:val="clear" w:color="auto" w:fill="E6E6E6"/>
          </w:tcPr>
          <w:p w14:paraId="07573CF7" w14:textId="77777777" w:rsidR="009962B4" w:rsidRPr="0005522D" w:rsidRDefault="009962B4" w:rsidP="00335D00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  <w:r w:rsidRPr="0005522D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DEPLACEMENT</w:t>
            </w:r>
          </w:p>
        </w:tc>
      </w:tr>
      <w:tr w:rsidR="009962B4" w:rsidRPr="00A560ED" w14:paraId="01638716" w14:textId="77777777" w:rsidTr="00335D00">
        <w:trPr>
          <w:cantSplit/>
        </w:trPr>
        <w:tc>
          <w:tcPr>
            <w:tcW w:w="95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C4937BA" w14:textId="77777777" w:rsidR="009962B4" w:rsidRPr="00A560ED" w:rsidRDefault="009962B4" w:rsidP="00335D00">
            <w:pPr>
              <w:pStyle w:val="Titre4"/>
              <w:spacing w:before="60" w:after="60"/>
              <w:rPr>
                <w:sz w:val="16"/>
                <w:szCs w:val="16"/>
              </w:rPr>
            </w:pPr>
            <w:r w:rsidRPr="00A560ED">
              <w:rPr>
                <w:sz w:val="16"/>
                <w:szCs w:val="16"/>
              </w:rPr>
              <w:t>MOTIF</w:t>
            </w:r>
          </w:p>
        </w:tc>
        <w:tc>
          <w:tcPr>
            <w:tcW w:w="8420" w:type="dxa"/>
            <w:gridSpan w:val="4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2FEBBAA1" w14:textId="77777777" w:rsidR="009962B4" w:rsidRPr="00A560ED" w:rsidRDefault="009962B4" w:rsidP="00335D00">
            <w:pPr>
              <w:pStyle w:val="Pieddepag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62B4" w:rsidRPr="00A560ED" w14:paraId="551EB683" w14:textId="77777777" w:rsidTr="00335D00">
        <w:trPr>
          <w:cantSplit/>
        </w:trPr>
        <w:tc>
          <w:tcPr>
            <w:tcW w:w="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62420D3D" w14:textId="77777777" w:rsidR="009962B4" w:rsidRPr="00A560ED" w:rsidRDefault="009962B4" w:rsidP="00335D00">
            <w:pPr>
              <w:pStyle w:val="Titre4"/>
              <w:spacing w:before="60" w:after="60"/>
              <w:rPr>
                <w:sz w:val="16"/>
                <w:szCs w:val="16"/>
              </w:rPr>
            </w:pPr>
            <w:r w:rsidRPr="00A560ED">
              <w:rPr>
                <w:sz w:val="16"/>
                <w:szCs w:val="16"/>
              </w:rPr>
              <w:t>LIEU</w:t>
            </w:r>
          </w:p>
        </w:tc>
        <w:tc>
          <w:tcPr>
            <w:tcW w:w="8420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1B02CA7C" w14:textId="77777777" w:rsidR="009962B4" w:rsidRPr="00A560ED" w:rsidRDefault="009962B4" w:rsidP="00335D0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62B4" w:rsidRPr="00A560ED" w14:paraId="5CF80C17" w14:textId="77777777" w:rsidTr="00335D00">
        <w:tc>
          <w:tcPr>
            <w:tcW w:w="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164C93AA" w14:textId="77777777" w:rsidR="009962B4" w:rsidRPr="00A560ED" w:rsidRDefault="009962B4" w:rsidP="00335D00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60ED">
              <w:rPr>
                <w:rFonts w:ascii="Arial" w:hAnsi="Arial" w:cs="Arial"/>
                <w:b/>
                <w:bCs/>
                <w:sz w:val="16"/>
                <w:szCs w:val="16"/>
              </w:rPr>
              <w:t>DATE(S)</w:t>
            </w:r>
          </w:p>
        </w:tc>
        <w:tc>
          <w:tcPr>
            <w:tcW w:w="295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12C98C98" w14:textId="77777777" w:rsidR="009962B4" w:rsidRPr="00A560ED" w:rsidRDefault="009962B4" w:rsidP="00335D0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592360A9" w14:textId="77777777" w:rsidR="009962B4" w:rsidRPr="00A560ED" w:rsidRDefault="009962B4" w:rsidP="00335D00">
            <w:pPr>
              <w:pStyle w:val="Titre4"/>
              <w:spacing w:before="60" w:after="60"/>
              <w:rPr>
                <w:sz w:val="16"/>
                <w:szCs w:val="16"/>
              </w:rPr>
            </w:pPr>
            <w:r w:rsidRPr="00A560ED">
              <w:rPr>
                <w:sz w:val="16"/>
                <w:szCs w:val="16"/>
              </w:rPr>
              <w:t>HORAIRES</w:t>
            </w:r>
          </w:p>
        </w:tc>
        <w:tc>
          <w:tcPr>
            <w:tcW w:w="4476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3D400B23" w14:textId="77777777" w:rsidR="009962B4" w:rsidRPr="00A560ED" w:rsidRDefault="009962B4" w:rsidP="00335D0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62B4" w:rsidRPr="00A560ED" w14:paraId="16D64786" w14:textId="77777777" w:rsidTr="00335D00">
        <w:trPr>
          <w:trHeight w:val="284"/>
        </w:trPr>
        <w:tc>
          <w:tcPr>
            <w:tcW w:w="95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C0C0C0"/>
            </w:tcBorders>
            <w:shd w:val="clear" w:color="auto" w:fill="auto"/>
            <w:vAlign w:val="center"/>
          </w:tcPr>
          <w:p w14:paraId="32F4A80C" w14:textId="77777777" w:rsidR="009962B4" w:rsidRPr="00A560ED" w:rsidRDefault="009962B4" w:rsidP="00335D00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60ED">
              <w:rPr>
                <w:rFonts w:ascii="Arial" w:hAnsi="Arial" w:cs="Arial"/>
                <w:b/>
                <w:bCs/>
                <w:sz w:val="16"/>
                <w:szCs w:val="16"/>
              </w:rPr>
              <w:t>INITIATIVE</w:t>
            </w:r>
          </w:p>
        </w:tc>
        <w:tc>
          <w:tcPr>
            <w:tcW w:w="3944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nil"/>
            </w:tcBorders>
            <w:shd w:val="clear" w:color="auto" w:fill="auto"/>
          </w:tcPr>
          <w:p w14:paraId="6EDF9818" w14:textId="77777777" w:rsidR="00DC6EC1" w:rsidRPr="00796049" w:rsidRDefault="00AD1CF0" w:rsidP="00335D00">
            <w:pPr>
              <w:spacing w:before="20" w:after="20"/>
              <w:rPr>
                <w:rFonts w:ascii="Arial" w:hAnsi="Arial" w:cs="Arial"/>
                <w:sz w:val="16"/>
                <w:szCs w:val="16"/>
              </w:rPr>
            </w:pPr>
            <w:r w:rsidRPr="00796049">
              <w:rPr>
                <w:rFonts w:ascii="Arial" w:hAnsi="Arial" w:cs="Arial"/>
                <w:sz w:val="16"/>
                <w:szCs w:val="16"/>
              </w:rPr>
              <w:sym w:font="Wingdings" w:char="F0A8"/>
            </w:r>
            <w:r w:rsidR="00796049" w:rsidRPr="0079604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962B4" w:rsidRPr="00796049">
              <w:rPr>
                <w:rFonts w:ascii="Arial" w:hAnsi="Arial" w:cs="Arial"/>
                <w:sz w:val="16"/>
                <w:szCs w:val="16"/>
              </w:rPr>
              <w:t xml:space="preserve">Ministérielle </w:t>
            </w:r>
            <w:r w:rsidR="00DC6EC1" w:rsidRPr="00796049">
              <w:rPr>
                <w:rFonts w:ascii="Arial" w:hAnsi="Arial" w:cs="Arial"/>
                <w:sz w:val="16"/>
                <w:szCs w:val="16"/>
              </w:rPr>
              <w:t>(joindre convocation)</w:t>
            </w:r>
          </w:p>
          <w:p w14:paraId="12DAB25A" w14:textId="77777777" w:rsidR="009962B4" w:rsidRPr="009A19DA" w:rsidRDefault="00AD1CF0" w:rsidP="00335D00">
            <w:pPr>
              <w:spacing w:before="20" w:after="20"/>
              <w:rPr>
                <w:rFonts w:ascii="Arial" w:hAnsi="Arial" w:cs="Arial"/>
                <w:sz w:val="14"/>
                <w:szCs w:val="14"/>
              </w:rPr>
            </w:pPr>
            <w:r w:rsidRPr="00796049">
              <w:rPr>
                <w:rFonts w:ascii="Arial" w:hAnsi="Arial" w:cs="Arial"/>
                <w:sz w:val="16"/>
                <w:szCs w:val="16"/>
              </w:rPr>
              <w:sym w:font="Wingdings" w:char="F0A8"/>
            </w:r>
            <w:r w:rsidR="00796049" w:rsidRPr="0079604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962B4" w:rsidRPr="00796049">
              <w:rPr>
                <w:rFonts w:ascii="Arial" w:hAnsi="Arial" w:cs="Arial"/>
                <w:sz w:val="16"/>
                <w:szCs w:val="16"/>
              </w:rPr>
              <w:t>Académique</w:t>
            </w:r>
            <w:r w:rsidR="00B822F8" w:rsidRPr="00796049">
              <w:rPr>
                <w:rFonts w:ascii="Arial" w:hAnsi="Arial" w:cs="Arial"/>
                <w:sz w:val="16"/>
                <w:szCs w:val="16"/>
              </w:rPr>
              <w:t xml:space="preserve"> (joindre convocation</w:t>
            </w:r>
            <w:r w:rsidR="0002037B">
              <w:rPr>
                <w:rFonts w:ascii="Arial" w:hAnsi="Arial" w:cs="Arial"/>
                <w:sz w:val="16"/>
                <w:szCs w:val="16"/>
              </w:rPr>
              <w:t xml:space="preserve"> ou invitation</w:t>
            </w:r>
            <w:r w:rsidR="00B822F8" w:rsidRPr="00796049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F8F43E" w14:textId="77777777" w:rsidR="009962B4" w:rsidRPr="00A560ED" w:rsidRDefault="0002037B" w:rsidP="00335D00">
            <w:pPr>
              <w:pStyle w:val="Titre4"/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</w:t>
            </w:r>
          </w:p>
        </w:tc>
        <w:tc>
          <w:tcPr>
            <w:tcW w:w="3553" w:type="dxa"/>
            <w:tcBorders>
              <w:top w:val="single" w:sz="4" w:space="0" w:color="C0C0C0"/>
              <w:left w:val="nil"/>
              <w:bottom w:val="single" w:sz="4" w:space="0" w:color="auto"/>
              <w:right w:val="single" w:sz="4" w:space="0" w:color="C0C0C0"/>
            </w:tcBorders>
            <w:shd w:val="clear" w:color="auto" w:fill="auto"/>
          </w:tcPr>
          <w:p w14:paraId="6BBEEEA6" w14:textId="77777777" w:rsidR="009962B4" w:rsidRPr="00DA67FD" w:rsidRDefault="009962B4" w:rsidP="00335D00">
            <w:pPr>
              <w:rPr>
                <w:color w:val="FFFFFF"/>
                <w:highlight w:val="lightGray"/>
              </w:rPr>
            </w:pPr>
          </w:p>
        </w:tc>
      </w:tr>
    </w:tbl>
    <w:p w14:paraId="3582A4D7" w14:textId="77777777" w:rsidR="00E45639" w:rsidRDefault="0003393C" w:rsidP="00B86BB0">
      <w:pPr>
        <w:ind w:left="1843"/>
        <w:rPr>
          <w:rFonts w:ascii="Arial" w:hAnsi="Arial" w:cs="Arial"/>
          <w:sz w:val="16"/>
          <w:szCs w:val="16"/>
        </w:rPr>
      </w:pPr>
      <w:r w:rsidRPr="00A560ED">
        <w:rPr>
          <w:rFonts w:ascii="Arial" w:hAnsi="Arial" w:cs="Arial"/>
          <w:sz w:val="16"/>
          <w:szCs w:val="16"/>
        </w:rPr>
        <w:t xml:space="preserve"> </w:t>
      </w:r>
      <w:r w:rsidR="00B86BB0">
        <w:rPr>
          <w:rFonts w:ascii="Arial" w:hAnsi="Arial" w:cs="Arial"/>
          <w:sz w:val="16"/>
          <w:szCs w:val="16"/>
        </w:rPr>
        <w:t xml:space="preserve"> </w:t>
      </w:r>
    </w:p>
    <w:p w14:paraId="6FFA98AE" w14:textId="77777777" w:rsidR="009962B4" w:rsidRPr="00686CCE" w:rsidRDefault="009962B4" w:rsidP="00686CCE">
      <w:pPr>
        <w:tabs>
          <w:tab w:val="left" w:pos="1356"/>
        </w:tabs>
        <w:rPr>
          <w:rFonts w:ascii="Arial" w:hAnsi="Arial" w:cs="Arial"/>
          <w:sz w:val="16"/>
          <w:szCs w:val="16"/>
        </w:rPr>
      </w:pPr>
    </w:p>
    <w:tbl>
      <w:tblPr>
        <w:tblW w:w="9666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66"/>
      </w:tblGrid>
      <w:tr w:rsidR="009962B4" w:rsidRPr="00A560ED" w14:paraId="19034B50" w14:textId="77777777" w:rsidTr="00A5396F">
        <w:trPr>
          <w:cantSplit/>
          <w:trHeight w:val="303"/>
        </w:trPr>
        <w:tc>
          <w:tcPr>
            <w:tcW w:w="9666" w:type="dxa"/>
            <w:tcBorders>
              <w:bottom w:val="single" w:sz="4" w:space="0" w:color="auto"/>
            </w:tcBorders>
            <w:shd w:val="clear" w:color="auto" w:fill="E6E6E6"/>
          </w:tcPr>
          <w:p w14:paraId="7BC03D79" w14:textId="327BEB29" w:rsidR="009962B4" w:rsidRPr="0005522D" w:rsidRDefault="000C1F1A" w:rsidP="00D33A86">
            <w:pPr>
              <w:tabs>
                <w:tab w:val="center" w:pos="4288"/>
                <w:tab w:val="left" w:pos="729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MOYEN</w:t>
            </w:r>
            <w:r w:rsidR="001D566E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(S)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 xml:space="preserve"> DE TRANSPORT </w:t>
            </w:r>
            <w:r w:rsidR="00335D00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UTILISE</w:t>
            </w:r>
          </w:p>
        </w:tc>
      </w:tr>
      <w:tr w:rsidR="0055510C" w:rsidRPr="00A560ED" w14:paraId="06E60326" w14:textId="77777777" w:rsidTr="00A5396F">
        <w:trPr>
          <w:cantSplit/>
          <w:trHeight w:val="525"/>
        </w:trPr>
        <w:tc>
          <w:tcPr>
            <w:tcW w:w="9666" w:type="dxa"/>
            <w:tcBorders>
              <w:top w:val="single" w:sz="4" w:space="0" w:color="auto"/>
              <w:left w:val="single" w:sz="4" w:space="0" w:color="C0C0C0"/>
              <w:bottom w:val="single" w:sz="4" w:space="0" w:color="auto"/>
              <w:right w:val="single" w:sz="4" w:space="0" w:color="C0C0C0"/>
            </w:tcBorders>
            <w:vAlign w:val="center"/>
          </w:tcPr>
          <w:p w14:paraId="2E6CF562" w14:textId="77777777" w:rsidR="001D566E" w:rsidRDefault="001D566E" w:rsidP="009A19DA">
            <w:pPr>
              <w:pStyle w:val="Pieddepage"/>
              <w:tabs>
                <w:tab w:val="clear" w:pos="4536"/>
                <w:tab w:val="clear" w:pos="9072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547C03F1" w14:textId="77777777" w:rsidR="00335D00" w:rsidRDefault="001D566E" w:rsidP="009A19DA">
            <w:pPr>
              <w:pStyle w:val="Pieddepage"/>
              <w:tabs>
                <w:tab w:val="clear" w:pos="4536"/>
                <w:tab w:val="clear" w:pos="9072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="0055510C" w:rsidRPr="00A560ED">
              <w:rPr>
                <w:rFonts w:ascii="Arial" w:hAnsi="Arial" w:cs="Arial"/>
                <w:sz w:val="16"/>
                <w:szCs w:val="16"/>
              </w:rPr>
              <w:sym w:font="Wingdings" w:char="F0A8"/>
            </w:r>
            <w:r w:rsidR="0005784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5510C" w:rsidRPr="007459AD">
              <w:rPr>
                <w:rFonts w:ascii="Arial" w:hAnsi="Arial" w:cs="Arial"/>
                <w:color w:val="000000"/>
                <w:sz w:val="16"/>
                <w:szCs w:val="16"/>
              </w:rPr>
              <w:t>Avion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411CF"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A411CF" w:rsidRPr="007459AD">
              <w:rPr>
                <w:rFonts w:ascii="Arial" w:hAnsi="Arial" w:cs="Arial"/>
                <w:sz w:val="16"/>
                <w:szCs w:val="16"/>
              </w:rPr>
              <w:sym w:font="Wingdings" w:char="F0A8"/>
            </w:r>
            <w:r w:rsidR="00A411CF">
              <w:rPr>
                <w:rFonts w:ascii="Arial" w:hAnsi="Arial" w:cs="Arial"/>
                <w:sz w:val="16"/>
                <w:szCs w:val="16"/>
              </w:rPr>
              <w:t>Train</w:t>
            </w: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A411CF" w:rsidRPr="007459AD">
              <w:rPr>
                <w:rFonts w:ascii="Arial" w:hAnsi="Arial" w:cs="Arial"/>
                <w:sz w:val="16"/>
                <w:szCs w:val="16"/>
              </w:rPr>
              <w:sym w:font="Wingdings" w:char="F0A8"/>
            </w:r>
            <w:r w:rsidR="0005522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411CF">
              <w:rPr>
                <w:rFonts w:ascii="Arial" w:hAnsi="Arial" w:cs="Arial"/>
                <w:sz w:val="16"/>
                <w:szCs w:val="16"/>
              </w:rPr>
              <w:t>Vé</w:t>
            </w:r>
            <w:r>
              <w:rPr>
                <w:rFonts w:ascii="Arial" w:hAnsi="Arial" w:cs="Arial"/>
                <w:sz w:val="16"/>
                <w:szCs w:val="16"/>
              </w:rPr>
              <w:t xml:space="preserve">hicule personnel     </w:t>
            </w:r>
            <w:r w:rsidR="00A411CF" w:rsidRPr="007459AD">
              <w:rPr>
                <w:rFonts w:ascii="Arial" w:hAnsi="Arial" w:cs="Arial"/>
                <w:sz w:val="16"/>
                <w:szCs w:val="16"/>
              </w:rPr>
              <w:sym w:font="Wingdings" w:char="F0A8"/>
            </w:r>
            <w:r w:rsidR="00A411CF">
              <w:rPr>
                <w:rFonts w:ascii="Arial" w:hAnsi="Arial" w:cs="Arial"/>
                <w:sz w:val="16"/>
                <w:szCs w:val="16"/>
              </w:rPr>
              <w:t xml:space="preserve"> Véhicule de service </w:t>
            </w: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55510C" w:rsidRPr="007459AD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="0055510C" w:rsidRPr="007459A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5510C" w:rsidRPr="007459AD">
              <w:rPr>
                <w:rFonts w:ascii="Arial" w:hAnsi="Arial" w:cs="Arial"/>
                <w:color w:val="000000"/>
                <w:sz w:val="16"/>
                <w:szCs w:val="16"/>
              </w:rPr>
              <w:t>Covoiturage</w:t>
            </w:r>
            <w:r w:rsidR="000C1F1A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</w:t>
            </w:r>
          </w:p>
          <w:p w14:paraId="5B53BB09" w14:textId="59E22CCB" w:rsidR="00622923" w:rsidRPr="007459AD" w:rsidRDefault="00335D00" w:rsidP="009A19DA">
            <w:pPr>
              <w:pStyle w:val="Pieddepage"/>
              <w:tabs>
                <w:tab w:val="clear" w:pos="4536"/>
                <w:tab w:val="clear" w:pos="9072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="000C1F1A" w:rsidRPr="007459AD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="000C1F1A">
              <w:rPr>
                <w:rFonts w:ascii="Arial" w:hAnsi="Arial" w:cs="Arial"/>
                <w:sz w:val="16"/>
                <w:szCs w:val="16"/>
              </w:rPr>
              <w:t xml:space="preserve"> Aller/Retour  </w:t>
            </w:r>
            <w:r w:rsidR="001D566E"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="000C1F1A" w:rsidRPr="007459AD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="000C1F1A">
              <w:rPr>
                <w:rFonts w:ascii="Arial" w:hAnsi="Arial" w:cs="Arial"/>
                <w:sz w:val="16"/>
                <w:szCs w:val="16"/>
              </w:rPr>
              <w:t xml:space="preserve"> Aller simple </w:t>
            </w:r>
            <w:r w:rsidR="00622923"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622923" w:rsidRPr="007459AD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="00622923">
              <w:rPr>
                <w:rFonts w:ascii="Arial" w:hAnsi="Arial" w:cs="Arial"/>
                <w:sz w:val="16"/>
                <w:szCs w:val="16"/>
              </w:rPr>
              <w:t xml:space="preserve"> avancé par le missionné (pour les billets d’avion ou de train) </w:t>
            </w:r>
          </w:p>
          <w:p w14:paraId="4170291D" w14:textId="56F95E08" w:rsidR="0055510C" w:rsidRPr="00A411CF" w:rsidRDefault="0055510C" w:rsidP="00335D00">
            <w:pPr>
              <w:pStyle w:val="Pieddepage"/>
              <w:tabs>
                <w:tab w:val="clear" w:pos="4536"/>
                <w:tab w:val="clear" w:pos="9072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411CF" w:rsidRPr="00A560ED" w14:paraId="049219BB" w14:textId="77777777" w:rsidTr="00A5396F">
        <w:trPr>
          <w:cantSplit/>
          <w:trHeight w:val="67"/>
        </w:trPr>
        <w:tc>
          <w:tcPr>
            <w:tcW w:w="9666" w:type="dxa"/>
            <w:tcBorders>
              <w:top w:val="nil"/>
              <w:left w:val="nil"/>
              <w:bottom w:val="nil"/>
              <w:right w:val="nil"/>
            </w:tcBorders>
          </w:tcPr>
          <w:p w14:paraId="221B18C6" w14:textId="00BDBCC4" w:rsidR="00A411CF" w:rsidRPr="003079F0" w:rsidRDefault="0005522D" w:rsidP="00F700CA">
            <w:pPr>
              <w:pStyle w:val="Pieddepage"/>
              <w:tabs>
                <w:tab w:val="clear" w:pos="4536"/>
                <w:tab w:val="clear" w:pos="9072"/>
              </w:tabs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="00F700CA">
              <w:rPr>
                <w:rFonts w:ascii="Arial" w:hAnsi="Arial" w:cs="Arial"/>
                <w:sz w:val="16"/>
                <w:szCs w:val="16"/>
              </w:rPr>
              <w:t xml:space="preserve">                       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     </w:t>
            </w:r>
            <w:r w:rsidRPr="003079F0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0C1F1A"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r w:rsidRPr="003079F0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555E27">
              <w:rPr>
                <w:rFonts w:ascii="Arial" w:hAnsi="Arial" w:cs="Arial"/>
                <w:b/>
                <w:sz w:val="16"/>
                <w:szCs w:val="16"/>
              </w:rPr>
              <w:t>LE RECTE</w:t>
            </w:r>
            <w:r w:rsidR="00335D00">
              <w:rPr>
                <w:rFonts w:ascii="Arial" w:hAnsi="Arial" w:cs="Arial"/>
                <w:b/>
                <w:sz w:val="16"/>
                <w:szCs w:val="16"/>
              </w:rPr>
              <w:t>UR</w:t>
            </w:r>
            <w:r w:rsidRPr="003079F0">
              <w:rPr>
                <w:rFonts w:ascii="Arial" w:hAnsi="Arial" w:cs="Arial"/>
                <w:b/>
                <w:sz w:val="16"/>
                <w:szCs w:val="16"/>
              </w:rPr>
              <w:t xml:space="preserve">            </w:t>
            </w:r>
          </w:p>
        </w:tc>
      </w:tr>
    </w:tbl>
    <w:p w14:paraId="73F1DE71" w14:textId="77777777" w:rsidR="009962B4" w:rsidRPr="00A560ED" w:rsidRDefault="009962B4">
      <w:pPr>
        <w:ind w:left="567"/>
        <w:jc w:val="right"/>
        <w:rPr>
          <w:rFonts w:ascii="Arial" w:hAnsi="Arial" w:cs="Arial"/>
          <w:b/>
          <w:bCs/>
          <w:sz w:val="16"/>
          <w:szCs w:val="16"/>
        </w:rPr>
      </w:pPr>
    </w:p>
    <w:tbl>
      <w:tblPr>
        <w:tblW w:w="10632" w:type="dxa"/>
        <w:tblInd w:w="7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42"/>
        <w:gridCol w:w="2334"/>
        <w:gridCol w:w="1809"/>
        <w:gridCol w:w="2475"/>
        <w:gridCol w:w="2039"/>
        <w:gridCol w:w="1833"/>
      </w:tblGrid>
      <w:tr w:rsidR="00A9614B" w:rsidRPr="00A560ED" w14:paraId="420B218E" w14:textId="77777777" w:rsidTr="00A5396F">
        <w:trPr>
          <w:gridBefore w:val="1"/>
          <w:wBefore w:w="142" w:type="dxa"/>
          <w:trHeight w:val="284"/>
        </w:trPr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14:paraId="20EF8825" w14:textId="77777777" w:rsidR="00A9614B" w:rsidRPr="0005522D" w:rsidRDefault="00A9614B">
            <w:pPr>
              <w:jc w:val="center"/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14:paraId="2046A6EB" w14:textId="77777777" w:rsidR="00A9614B" w:rsidRPr="0005522D" w:rsidRDefault="00A9614B">
            <w:pPr>
              <w:jc w:val="center"/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14:paraId="517E570B" w14:textId="77777777" w:rsidR="00D33A86" w:rsidRPr="0005522D" w:rsidRDefault="00CF722B" w:rsidP="00D33A86">
            <w:pPr>
              <w:jc w:val="center"/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DECLARATION DES FRAIS</w:t>
            </w:r>
            <w:r w:rsidR="00D33A86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 xml:space="preserve"> 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14:paraId="76DE1A62" w14:textId="77777777" w:rsidR="00A9614B" w:rsidRPr="0005522D" w:rsidRDefault="00A9614B">
            <w:pPr>
              <w:jc w:val="center"/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1A71631" w14:textId="77777777" w:rsidR="00A9614B" w:rsidRPr="0005522D" w:rsidRDefault="00A9614B" w:rsidP="00CC0740">
            <w:pPr>
              <w:jc w:val="center"/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</w:p>
        </w:tc>
      </w:tr>
      <w:tr w:rsidR="00A9614B" w:rsidRPr="00A560ED" w14:paraId="2F0BB451" w14:textId="77777777" w:rsidTr="00A5396F">
        <w:trPr>
          <w:gridBefore w:val="1"/>
          <w:wBefore w:w="142" w:type="dxa"/>
          <w:trHeight w:val="170"/>
        </w:trPr>
        <w:tc>
          <w:tcPr>
            <w:tcW w:w="23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0131090" w14:textId="77777777" w:rsidR="00A9614B" w:rsidRPr="001D566E" w:rsidRDefault="00A9614B" w:rsidP="00D33A86">
            <w:pPr>
              <w:rPr>
                <w:rFonts w:ascii="Arial" w:hAnsi="Arial" w:cs="Arial"/>
                <w:b/>
                <w:bCs/>
                <w:color w:val="2F5496"/>
                <w:sz w:val="18"/>
                <w:szCs w:val="18"/>
              </w:rPr>
            </w:pPr>
            <w:r w:rsidRPr="001D566E">
              <w:rPr>
                <w:rFonts w:ascii="Arial" w:hAnsi="Arial" w:cs="Arial"/>
                <w:b/>
                <w:bCs/>
                <w:color w:val="2F5496"/>
                <w:sz w:val="18"/>
                <w:szCs w:val="18"/>
              </w:rPr>
              <w:t>Date</w:t>
            </w:r>
            <w:r w:rsidR="00955587">
              <w:rPr>
                <w:rFonts w:ascii="Arial" w:hAnsi="Arial" w:cs="Arial"/>
                <w:b/>
                <w:bCs/>
                <w:color w:val="2F5496"/>
                <w:sz w:val="18"/>
                <w:szCs w:val="18"/>
              </w:rPr>
              <w:t>(</w:t>
            </w:r>
            <w:r w:rsidRPr="001D566E">
              <w:rPr>
                <w:rFonts w:ascii="Arial" w:hAnsi="Arial" w:cs="Arial"/>
                <w:b/>
                <w:bCs/>
                <w:color w:val="2F5496"/>
                <w:sz w:val="18"/>
                <w:szCs w:val="18"/>
              </w:rPr>
              <w:t>s</w:t>
            </w:r>
            <w:r w:rsidR="00955587">
              <w:rPr>
                <w:rFonts w:ascii="Arial" w:hAnsi="Arial" w:cs="Arial"/>
                <w:b/>
                <w:bCs/>
                <w:color w:val="2F5496"/>
                <w:sz w:val="18"/>
                <w:szCs w:val="18"/>
              </w:rPr>
              <w:t>)</w:t>
            </w:r>
            <w:r w:rsidR="000C1F1A" w:rsidRPr="001D566E">
              <w:rPr>
                <w:rFonts w:ascii="Arial" w:hAnsi="Arial" w:cs="Arial"/>
                <w:b/>
                <w:bCs/>
                <w:color w:val="2F5496"/>
                <w:sz w:val="18"/>
                <w:szCs w:val="18"/>
              </w:rPr>
              <w:t xml:space="preserve"> et</w:t>
            </w:r>
            <w:r w:rsidRPr="001D566E">
              <w:rPr>
                <w:rFonts w:ascii="Arial" w:hAnsi="Arial" w:cs="Arial"/>
                <w:b/>
                <w:bCs/>
                <w:color w:val="2F5496"/>
                <w:sz w:val="18"/>
                <w:szCs w:val="18"/>
              </w:rPr>
              <w:t xml:space="preserve"> heure</w:t>
            </w:r>
            <w:r w:rsidR="00955587">
              <w:rPr>
                <w:rFonts w:ascii="Arial" w:hAnsi="Arial" w:cs="Arial"/>
                <w:b/>
                <w:bCs/>
                <w:color w:val="2F5496"/>
                <w:sz w:val="18"/>
                <w:szCs w:val="18"/>
              </w:rPr>
              <w:t>(</w:t>
            </w:r>
            <w:r w:rsidRPr="001D566E">
              <w:rPr>
                <w:rFonts w:ascii="Arial" w:hAnsi="Arial" w:cs="Arial"/>
                <w:b/>
                <w:bCs/>
                <w:color w:val="2F5496"/>
                <w:sz w:val="18"/>
                <w:szCs w:val="18"/>
              </w:rPr>
              <w:t>s</w:t>
            </w:r>
            <w:r w:rsidR="00955587">
              <w:rPr>
                <w:rFonts w:ascii="Arial" w:hAnsi="Arial" w:cs="Arial"/>
                <w:b/>
                <w:bCs/>
                <w:color w:val="2F5496"/>
                <w:sz w:val="18"/>
                <w:szCs w:val="18"/>
              </w:rPr>
              <w:t>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66F4532" w14:textId="77777777" w:rsidR="00A9614B" w:rsidRPr="001D566E" w:rsidRDefault="00A9614B" w:rsidP="00D33A86">
            <w:pPr>
              <w:jc w:val="center"/>
              <w:rPr>
                <w:rFonts w:ascii="Arial" w:hAnsi="Arial" w:cs="Arial"/>
                <w:b/>
                <w:bCs/>
                <w:color w:val="2F5496"/>
                <w:sz w:val="18"/>
                <w:szCs w:val="18"/>
              </w:rPr>
            </w:pPr>
            <w:r w:rsidRPr="001D566E">
              <w:rPr>
                <w:rFonts w:ascii="Arial" w:hAnsi="Arial" w:cs="Arial"/>
                <w:b/>
                <w:bCs/>
                <w:color w:val="2F5496"/>
                <w:sz w:val="18"/>
                <w:szCs w:val="18"/>
              </w:rPr>
              <w:t>Lieu</w:t>
            </w:r>
            <w:r w:rsidR="00955587">
              <w:rPr>
                <w:rFonts w:ascii="Arial" w:hAnsi="Arial" w:cs="Arial"/>
                <w:b/>
                <w:bCs/>
                <w:color w:val="2F5496"/>
                <w:sz w:val="18"/>
                <w:szCs w:val="18"/>
              </w:rPr>
              <w:t>(</w:t>
            </w:r>
            <w:r w:rsidRPr="001D566E">
              <w:rPr>
                <w:rFonts w:ascii="Arial" w:hAnsi="Arial" w:cs="Arial"/>
                <w:b/>
                <w:bCs/>
                <w:color w:val="2F5496"/>
                <w:sz w:val="18"/>
                <w:szCs w:val="18"/>
              </w:rPr>
              <w:t>x</w:t>
            </w:r>
            <w:r w:rsidR="00955587">
              <w:rPr>
                <w:rFonts w:ascii="Arial" w:hAnsi="Arial" w:cs="Arial"/>
                <w:b/>
                <w:bCs/>
                <w:color w:val="2F5496"/>
                <w:sz w:val="18"/>
                <w:szCs w:val="18"/>
              </w:rPr>
              <w:t>)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5BE63AE" w14:textId="77777777" w:rsidR="00A9614B" w:rsidRPr="001D566E" w:rsidRDefault="00A9614B" w:rsidP="00D33A86">
            <w:pPr>
              <w:jc w:val="center"/>
              <w:rPr>
                <w:rFonts w:ascii="Arial" w:hAnsi="Arial" w:cs="Arial"/>
                <w:b/>
                <w:bCs/>
                <w:color w:val="2F5496"/>
                <w:sz w:val="18"/>
                <w:szCs w:val="18"/>
              </w:rPr>
            </w:pPr>
            <w:r w:rsidRPr="001D566E">
              <w:rPr>
                <w:rFonts w:ascii="Arial" w:hAnsi="Arial" w:cs="Arial"/>
                <w:b/>
                <w:bCs/>
                <w:color w:val="2F5496"/>
                <w:sz w:val="18"/>
                <w:szCs w:val="18"/>
              </w:rPr>
              <w:t>Frais divers</w:t>
            </w:r>
          </w:p>
          <w:p w14:paraId="54030637" w14:textId="77777777" w:rsidR="00A9614B" w:rsidRPr="001D566E" w:rsidRDefault="00A9614B" w:rsidP="00D33A86">
            <w:pPr>
              <w:jc w:val="center"/>
              <w:rPr>
                <w:rFonts w:ascii="Arial" w:hAnsi="Arial" w:cs="Arial"/>
                <w:b/>
                <w:bCs/>
                <w:color w:val="2F5496"/>
                <w:sz w:val="18"/>
                <w:szCs w:val="18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3125D6D" w14:textId="77777777" w:rsidR="00A9614B" w:rsidRPr="001D566E" w:rsidRDefault="00A9614B" w:rsidP="00D33A86">
            <w:pPr>
              <w:jc w:val="center"/>
              <w:rPr>
                <w:rFonts w:ascii="Arial" w:hAnsi="Arial" w:cs="Arial"/>
                <w:b/>
                <w:bCs/>
                <w:color w:val="2F5496"/>
                <w:sz w:val="18"/>
                <w:szCs w:val="18"/>
              </w:rPr>
            </w:pPr>
            <w:r w:rsidRPr="001D566E">
              <w:rPr>
                <w:rFonts w:ascii="Arial" w:hAnsi="Arial" w:cs="Arial"/>
                <w:b/>
                <w:bCs/>
                <w:color w:val="2F5496"/>
                <w:sz w:val="18"/>
                <w:szCs w:val="18"/>
              </w:rPr>
              <w:t>Repas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296D239" w14:textId="77777777" w:rsidR="00A9614B" w:rsidRPr="001D566E" w:rsidRDefault="00A9614B" w:rsidP="00D33A86">
            <w:pPr>
              <w:jc w:val="center"/>
              <w:rPr>
                <w:rFonts w:ascii="Arial" w:hAnsi="Arial" w:cs="Arial"/>
                <w:b/>
                <w:bCs/>
                <w:color w:val="2F5496"/>
                <w:sz w:val="18"/>
                <w:szCs w:val="18"/>
              </w:rPr>
            </w:pPr>
            <w:r w:rsidRPr="001D566E">
              <w:rPr>
                <w:rFonts w:ascii="Arial" w:hAnsi="Arial" w:cs="Arial"/>
                <w:b/>
                <w:bCs/>
                <w:color w:val="2F5496"/>
                <w:sz w:val="18"/>
                <w:szCs w:val="18"/>
              </w:rPr>
              <w:t>Hébergement</w:t>
            </w:r>
            <w:r w:rsidR="00955587">
              <w:rPr>
                <w:rFonts w:ascii="Arial" w:hAnsi="Arial" w:cs="Arial"/>
                <w:b/>
                <w:bCs/>
                <w:color w:val="2F5496"/>
                <w:sz w:val="18"/>
                <w:szCs w:val="18"/>
              </w:rPr>
              <w:t>(s)</w:t>
            </w:r>
          </w:p>
        </w:tc>
      </w:tr>
      <w:tr w:rsidR="00A9614B" w:rsidRPr="00A560ED" w14:paraId="2672ABB6" w14:textId="77777777" w:rsidTr="00A5396F">
        <w:trPr>
          <w:gridBefore w:val="1"/>
          <w:wBefore w:w="142" w:type="dxa"/>
          <w:trHeight w:val="4410"/>
        </w:trPr>
        <w:tc>
          <w:tcPr>
            <w:tcW w:w="2334" w:type="dxa"/>
            <w:tcBorders>
              <w:top w:val="single" w:sz="4" w:space="0" w:color="000000"/>
              <w:bottom w:val="single" w:sz="4" w:space="0" w:color="000000"/>
              <w:right w:val="single" w:sz="4" w:space="0" w:color="C0C0C0"/>
            </w:tcBorders>
          </w:tcPr>
          <w:p w14:paraId="6F115892" w14:textId="77777777" w:rsidR="000C1F1A" w:rsidRDefault="000C1F1A" w:rsidP="00CC0740">
            <w:pPr>
              <w:rPr>
                <w:rFonts w:ascii="Arial" w:hAnsi="Arial" w:cs="Arial"/>
                <w:sz w:val="16"/>
                <w:szCs w:val="16"/>
              </w:rPr>
            </w:pPr>
          </w:p>
          <w:p w14:paraId="077FCE61" w14:textId="77777777" w:rsidR="00A9614B" w:rsidRPr="00A9614B" w:rsidRDefault="00A9614B" w:rsidP="00CC0740">
            <w:pPr>
              <w:rPr>
                <w:rFonts w:ascii="Arial" w:hAnsi="Arial" w:cs="Arial"/>
                <w:sz w:val="16"/>
                <w:szCs w:val="16"/>
              </w:rPr>
            </w:pPr>
            <w:r w:rsidRPr="00A9614B">
              <w:rPr>
                <w:rFonts w:ascii="Arial" w:hAnsi="Arial" w:cs="Arial"/>
                <w:sz w:val="16"/>
                <w:szCs w:val="16"/>
              </w:rPr>
              <w:t>Départ</w:t>
            </w:r>
          </w:p>
          <w:p w14:paraId="4D1D2419" w14:textId="77777777" w:rsidR="00A9614B" w:rsidRPr="00A9614B" w:rsidRDefault="00A961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14:paraId="71FEAA25" w14:textId="77777777" w:rsidR="00A9614B" w:rsidRPr="00D33A86" w:rsidRDefault="00A9614B">
            <w:pPr>
              <w:rPr>
                <w:rFonts w:ascii="Arial" w:hAnsi="Arial" w:cs="Arial"/>
                <w:color w:val="808080"/>
                <w:sz w:val="14"/>
                <w:szCs w:val="14"/>
              </w:rPr>
            </w:pPr>
            <w:r w:rsidRPr="00D33A86">
              <w:rPr>
                <w:rFonts w:ascii="Arial" w:hAnsi="Arial" w:cs="Arial"/>
                <w:color w:val="808080"/>
                <w:sz w:val="14"/>
                <w:szCs w:val="14"/>
              </w:rPr>
              <w:t xml:space="preserve">__ / __ / __ à </w:t>
            </w:r>
          </w:p>
          <w:p w14:paraId="51D25031" w14:textId="77777777" w:rsidR="00A9614B" w:rsidRPr="00A9614B" w:rsidRDefault="00A961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14:paraId="0C5B404B" w14:textId="77777777" w:rsidR="00A9614B" w:rsidRPr="00A9614B" w:rsidRDefault="00A961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14:paraId="23BE4494" w14:textId="77777777" w:rsidR="00A9614B" w:rsidRPr="00A9614B" w:rsidRDefault="00A9614B" w:rsidP="00CC0740">
            <w:pPr>
              <w:rPr>
                <w:rFonts w:ascii="Arial" w:hAnsi="Arial" w:cs="Arial"/>
                <w:sz w:val="16"/>
                <w:szCs w:val="16"/>
              </w:rPr>
            </w:pPr>
            <w:r w:rsidRPr="00A9614B">
              <w:rPr>
                <w:rFonts w:ascii="Arial" w:hAnsi="Arial" w:cs="Arial"/>
                <w:sz w:val="16"/>
                <w:szCs w:val="16"/>
              </w:rPr>
              <w:t>Retour</w:t>
            </w:r>
          </w:p>
          <w:p w14:paraId="5559B89B" w14:textId="77777777" w:rsidR="00A9614B" w:rsidRPr="00D33A86" w:rsidRDefault="00A9614B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</w:p>
          <w:p w14:paraId="6E0C0027" w14:textId="77777777" w:rsidR="00A9614B" w:rsidRPr="00D33A86" w:rsidRDefault="00A9614B">
            <w:pPr>
              <w:rPr>
                <w:rFonts w:ascii="Arial" w:hAnsi="Arial" w:cs="Arial"/>
                <w:color w:val="808080"/>
                <w:sz w:val="14"/>
                <w:szCs w:val="14"/>
              </w:rPr>
            </w:pPr>
            <w:r w:rsidRPr="00D33A86">
              <w:rPr>
                <w:rFonts w:ascii="Arial" w:hAnsi="Arial" w:cs="Arial"/>
                <w:color w:val="808080"/>
                <w:sz w:val="14"/>
                <w:szCs w:val="14"/>
              </w:rPr>
              <w:t>__ / __ / __ à</w:t>
            </w:r>
          </w:p>
          <w:p w14:paraId="5D6EBCF2" w14:textId="77777777" w:rsidR="00A9614B" w:rsidRPr="001D566E" w:rsidRDefault="00A9614B">
            <w:pPr>
              <w:rPr>
                <w:rFonts w:ascii="Arial" w:hAnsi="Arial" w:cs="Arial"/>
                <w:color w:val="808080"/>
                <w:sz w:val="16"/>
                <w:szCs w:val="16"/>
              </w:rPr>
            </w:pPr>
          </w:p>
          <w:p w14:paraId="7C537597" w14:textId="77777777" w:rsidR="00A9614B" w:rsidRPr="001D566E" w:rsidRDefault="00A9614B">
            <w:pPr>
              <w:rPr>
                <w:rFonts w:ascii="Arial" w:hAnsi="Arial" w:cs="Arial"/>
                <w:color w:val="808080"/>
                <w:sz w:val="16"/>
                <w:szCs w:val="16"/>
              </w:rPr>
            </w:pPr>
          </w:p>
          <w:p w14:paraId="28D30E5A" w14:textId="77777777" w:rsidR="00A9614B" w:rsidRPr="001D566E" w:rsidRDefault="00A9614B">
            <w:pPr>
              <w:rPr>
                <w:rFonts w:ascii="Arial" w:hAnsi="Arial" w:cs="Arial"/>
                <w:color w:val="808080"/>
                <w:sz w:val="16"/>
                <w:szCs w:val="16"/>
              </w:rPr>
            </w:pPr>
          </w:p>
          <w:p w14:paraId="43DA6D22" w14:textId="77777777" w:rsidR="00A9614B" w:rsidRPr="001D566E" w:rsidRDefault="00A9614B">
            <w:pPr>
              <w:rPr>
                <w:rFonts w:ascii="Arial" w:hAnsi="Arial" w:cs="Arial"/>
                <w:color w:val="808080"/>
                <w:sz w:val="16"/>
                <w:szCs w:val="16"/>
              </w:rPr>
            </w:pPr>
          </w:p>
          <w:p w14:paraId="2D999469" w14:textId="77777777" w:rsidR="00A9614B" w:rsidRPr="001D566E" w:rsidRDefault="00A9614B">
            <w:pPr>
              <w:rPr>
                <w:rFonts w:ascii="Arial" w:hAnsi="Arial" w:cs="Arial"/>
                <w:color w:val="808080"/>
                <w:sz w:val="16"/>
                <w:szCs w:val="16"/>
              </w:rPr>
            </w:pPr>
          </w:p>
          <w:p w14:paraId="77DF3890" w14:textId="77777777" w:rsidR="00A9614B" w:rsidRPr="001D566E" w:rsidRDefault="00A9614B">
            <w:pPr>
              <w:rPr>
                <w:rFonts w:ascii="Arial" w:hAnsi="Arial" w:cs="Arial"/>
                <w:color w:val="808080"/>
                <w:sz w:val="16"/>
                <w:szCs w:val="16"/>
              </w:rPr>
            </w:pPr>
          </w:p>
          <w:p w14:paraId="4989E3E6" w14:textId="77777777" w:rsidR="00A9614B" w:rsidRPr="001D566E" w:rsidRDefault="00A9614B">
            <w:pPr>
              <w:rPr>
                <w:rFonts w:ascii="Arial" w:hAnsi="Arial" w:cs="Arial"/>
                <w:color w:val="808080"/>
                <w:sz w:val="16"/>
                <w:szCs w:val="16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  <w:right w:val="single" w:sz="4" w:space="0" w:color="C0C0C0"/>
            </w:tcBorders>
          </w:tcPr>
          <w:p w14:paraId="49F8C47F" w14:textId="77777777" w:rsidR="000C1F1A" w:rsidRDefault="000C1F1A" w:rsidP="000C1F1A">
            <w:pPr>
              <w:rPr>
                <w:rFonts w:ascii="Arial" w:hAnsi="Arial" w:cs="Arial"/>
                <w:sz w:val="16"/>
                <w:szCs w:val="16"/>
              </w:rPr>
            </w:pPr>
          </w:p>
          <w:p w14:paraId="67972316" w14:textId="77777777" w:rsidR="00A9614B" w:rsidRPr="00A9614B" w:rsidRDefault="00A9614B" w:rsidP="000C1F1A">
            <w:pPr>
              <w:rPr>
                <w:rFonts w:ascii="Arial" w:hAnsi="Arial" w:cs="Arial"/>
                <w:sz w:val="16"/>
                <w:szCs w:val="16"/>
              </w:rPr>
            </w:pPr>
            <w:r w:rsidRPr="00A9614B">
              <w:rPr>
                <w:rFonts w:ascii="Arial" w:hAnsi="Arial" w:cs="Arial"/>
                <w:sz w:val="16"/>
                <w:szCs w:val="16"/>
              </w:rPr>
              <w:t>Commune de départ :</w:t>
            </w:r>
          </w:p>
          <w:p w14:paraId="2C29F2DD" w14:textId="77777777" w:rsidR="00A9614B" w:rsidRPr="00A9614B" w:rsidRDefault="00A961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056C307" w14:textId="77777777" w:rsidR="00A9614B" w:rsidRPr="00A9614B" w:rsidRDefault="00A961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614B">
              <w:rPr>
                <w:rFonts w:ascii="Arial" w:hAnsi="Arial" w:cs="Arial"/>
                <w:sz w:val="16"/>
                <w:szCs w:val="16"/>
              </w:rPr>
              <w:t xml:space="preserve">Familiale ou Administrative (barrer la mention inutile) : </w:t>
            </w:r>
            <w:r w:rsidRPr="00A9614B">
              <w:rPr>
                <w:rFonts w:ascii="Arial" w:hAnsi="Arial" w:cs="Arial"/>
                <w:sz w:val="16"/>
                <w:szCs w:val="16"/>
              </w:rPr>
              <w:br/>
            </w:r>
          </w:p>
          <w:p w14:paraId="7B84CCF7" w14:textId="77777777" w:rsidR="00A9614B" w:rsidRPr="001D566E" w:rsidRDefault="00A9614B">
            <w:pPr>
              <w:rPr>
                <w:rFonts w:ascii="Arial" w:hAnsi="Arial" w:cs="Arial"/>
                <w:color w:val="808080"/>
                <w:sz w:val="16"/>
                <w:szCs w:val="16"/>
              </w:rPr>
            </w:pPr>
            <w:r w:rsidRPr="001D566E">
              <w:rPr>
                <w:rFonts w:ascii="Arial" w:hAnsi="Arial" w:cs="Arial"/>
                <w:color w:val="808080"/>
                <w:sz w:val="16"/>
                <w:szCs w:val="16"/>
              </w:rPr>
              <w:t>.........................</w:t>
            </w:r>
          </w:p>
          <w:p w14:paraId="30B80F60" w14:textId="77777777" w:rsidR="00A9614B" w:rsidRPr="00A9614B" w:rsidRDefault="00A9614B">
            <w:pPr>
              <w:rPr>
                <w:rFonts w:ascii="Arial" w:hAnsi="Arial" w:cs="Arial"/>
                <w:sz w:val="16"/>
                <w:szCs w:val="16"/>
              </w:rPr>
            </w:pPr>
          </w:p>
          <w:p w14:paraId="2032A23B" w14:textId="77777777" w:rsidR="00A9614B" w:rsidRPr="00A9614B" w:rsidRDefault="00A9614B">
            <w:pPr>
              <w:rPr>
                <w:rFonts w:ascii="Arial" w:hAnsi="Arial" w:cs="Arial"/>
                <w:sz w:val="16"/>
                <w:szCs w:val="16"/>
              </w:rPr>
            </w:pPr>
          </w:p>
          <w:p w14:paraId="5186686E" w14:textId="77777777" w:rsidR="00A9614B" w:rsidRPr="00A9614B" w:rsidRDefault="00A9614B">
            <w:pPr>
              <w:rPr>
                <w:rFonts w:ascii="Arial" w:hAnsi="Arial" w:cs="Arial"/>
                <w:sz w:val="16"/>
                <w:szCs w:val="16"/>
              </w:rPr>
            </w:pPr>
            <w:r w:rsidRPr="00A9614B">
              <w:rPr>
                <w:rFonts w:ascii="Arial" w:hAnsi="Arial" w:cs="Arial"/>
                <w:sz w:val="16"/>
                <w:szCs w:val="16"/>
              </w:rPr>
              <w:t>Commune de retour :</w:t>
            </w:r>
          </w:p>
          <w:p w14:paraId="2C612A3D" w14:textId="77777777" w:rsidR="00A9614B" w:rsidRPr="00A9614B" w:rsidRDefault="00A9614B">
            <w:pPr>
              <w:rPr>
                <w:rFonts w:ascii="Arial" w:hAnsi="Arial" w:cs="Arial"/>
                <w:sz w:val="16"/>
                <w:szCs w:val="16"/>
              </w:rPr>
            </w:pPr>
          </w:p>
          <w:p w14:paraId="269E3DAE" w14:textId="77777777" w:rsidR="00A9614B" w:rsidRPr="00A9614B" w:rsidRDefault="00A9614B" w:rsidP="0005522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614B">
              <w:rPr>
                <w:rFonts w:ascii="Arial" w:hAnsi="Arial" w:cs="Arial"/>
                <w:sz w:val="16"/>
                <w:szCs w:val="16"/>
              </w:rPr>
              <w:t>Familiale ou Administrative (barrer la mention inutile</w:t>
            </w:r>
            <w:proofErr w:type="gramStart"/>
            <w:r w:rsidRPr="00A9614B">
              <w:rPr>
                <w:rFonts w:ascii="Arial" w:hAnsi="Arial" w:cs="Arial"/>
                <w:sz w:val="16"/>
                <w:szCs w:val="16"/>
              </w:rPr>
              <w:t>):</w:t>
            </w:r>
            <w:proofErr w:type="gramEnd"/>
          </w:p>
          <w:p w14:paraId="1FB0F5AF" w14:textId="77777777" w:rsidR="00A9614B" w:rsidRPr="00A9614B" w:rsidRDefault="00A9614B">
            <w:pPr>
              <w:rPr>
                <w:rFonts w:ascii="Arial" w:hAnsi="Arial" w:cs="Arial"/>
                <w:sz w:val="16"/>
                <w:szCs w:val="16"/>
              </w:rPr>
            </w:pPr>
          </w:p>
          <w:p w14:paraId="62CDFA43" w14:textId="77777777" w:rsidR="00A9614B" w:rsidRPr="001D566E" w:rsidRDefault="00A9614B">
            <w:pPr>
              <w:rPr>
                <w:rFonts w:ascii="Arial" w:hAnsi="Arial" w:cs="Arial"/>
                <w:color w:val="808080"/>
                <w:sz w:val="16"/>
                <w:szCs w:val="16"/>
              </w:rPr>
            </w:pPr>
            <w:r w:rsidRPr="001D566E">
              <w:rPr>
                <w:rFonts w:ascii="Arial" w:hAnsi="Arial" w:cs="Arial"/>
                <w:color w:val="808080"/>
                <w:sz w:val="16"/>
                <w:szCs w:val="16"/>
              </w:rPr>
              <w:t>…………………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  <w:right w:val="single" w:sz="4" w:space="0" w:color="C0C0C0"/>
            </w:tcBorders>
          </w:tcPr>
          <w:p w14:paraId="1306C551" w14:textId="77777777" w:rsidR="000C1F1A" w:rsidRDefault="000C1F1A" w:rsidP="000C1F1A">
            <w:pPr>
              <w:pStyle w:val="Pieddepage"/>
              <w:tabs>
                <w:tab w:val="clear" w:pos="4536"/>
                <w:tab w:val="clear" w:pos="9072"/>
              </w:tabs>
              <w:ind w:hanging="284"/>
              <w:rPr>
                <w:rFonts w:ascii="Arial" w:hAnsi="Arial" w:cs="Arial"/>
                <w:sz w:val="16"/>
                <w:szCs w:val="16"/>
              </w:rPr>
            </w:pPr>
          </w:p>
          <w:p w14:paraId="05CC7A43" w14:textId="603E898D" w:rsidR="00A9614B" w:rsidRPr="00A9614B" w:rsidRDefault="00A9614B" w:rsidP="001D566E">
            <w:pPr>
              <w:pStyle w:val="Pieddepage"/>
              <w:tabs>
                <w:tab w:val="clear" w:pos="4536"/>
                <w:tab w:val="clear" w:pos="9072"/>
              </w:tabs>
              <w:ind w:hanging="284"/>
              <w:rPr>
                <w:rFonts w:ascii="Arial" w:hAnsi="Arial" w:cs="Arial"/>
                <w:sz w:val="16"/>
                <w:szCs w:val="16"/>
              </w:rPr>
            </w:pPr>
            <w:r w:rsidRPr="00A9614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C1F1A" w:rsidRPr="007459AD">
              <w:rPr>
                <w:rFonts w:ascii="Arial" w:hAnsi="Arial" w:cs="Arial"/>
                <w:sz w:val="16"/>
                <w:szCs w:val="16"/>
              </w:rPr>
              <w:sym w:font="Wingdings" w:char="F0A8"/>
            </w:r>
            <w:r w:rsidRPr="000C1F1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C1F1A" w:rsidRPr="007459AD">
              <w:rPr>
                <w:rFonts w:ascii="Arial" w:hAnsi="Arial" w:cs="Arial"/>
                <w:sz w:val="16"/>
                <w:szCs w:val="16"/>
              </w:rPr>
              <w:sym w:font="Wingdings" w:char="F0A8"/>
            </w:r>
            <w:r w:rsidR="000C1F1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9614B">
              <w:rPr>
                <w:rFonts w:ascii="Arial" w:hAnsi="Arial" w:cs="Arial"/>
                <w:sz w:val="16"/>
                <w:szCs w:val="16"/>
              </w:rPr>
              <w:t>Trajet avec le véhicule personnel jusqu’à la gare ou l’aéroport</w:t>
            </w:r>
            <w:r w:rsidR="001D566E">
              <w:rPr>
                <w:rFonts w:ascii="Arial" w:hAnsi="Arial" w:cs="Arial"/>
                <w:sz w:val="16"/>
                <w:szCs w:val="16"/>
              </w:rPr>
              <w:t>.</w:t>
            </w:r>
            <w:r w:rsidRPr="00A9614B">
              <w:rPr>
                <w:rFonts w:ascii="Arial" w:hAnsi="Arial" w:cs="Arial"/>
                <w:sz w:val="16"/>
                <w:szCs w:val="16"/>
              </w:rPr>
              <w:t xml:space="preserve">      </w:t>
            </w:r>
          </w:p>
          <w:p w14:paraId="107B1AE8" w14:textId="77777777" w:rsidR="00A9614B" w:rsidRPr="00A9614B" w:rsidRDefault="00A9614B">
            <w:pPr>
              <w:rPr>
                <w:rFonts w:ascii="Arial" w:hAnsi="Arial" w:cs="Arial"/>
                <w:sz w:val="16"/>
                <w:szCs w:val="16"/>
              </w:rPr>
            </w:pPr>
          </w:p>
          <w:p w14:paraId="2DAB8B50" w14:textId="3EEB3434" w:rsidR="00622923" w:rsidRPr="00A9614B" w:rsidRDefault="00622923" w:rsidP="00622923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7459AD">
              <w:rPr>
                <w:rFonts w:ascii="Arial" w:hAnsi="Arial" w:cs="Arial"/>
                <w:sz w:val="16"/>
                <w:szCs w:val="16"/>
              </w:rPr>
              <w:sym w:font="Wingdings" w:char="F0A8"/>
            </w:r>
            <w:r>
              <w:rPr>
                <w:rFonts w:ascii="Arial" w:hAnsi="Arial" w:cs="Arial"/>
                <w:sz w:val="16"/>
                <w:szCs w:val="16"/>
              </w:rPr>
              <w:t xml:space="preserve"> Parking d’une gare ou d’un aéroport </w:t>
            </w:r>
            <w:r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tarif le moins onéreux)</w:t>
            </w:r>
          </w:p>
          <w:p w14:paraId="5634B406" w14:textId="77777777" w:rsidR="00622923" w:rsidRDefault="00622923">
            <w:pPr>
              <w:rPr>
                <w:rFonts w:ascii="Arial" w:hAnsi="Arial" w:cs="Arial"/>
                <w:sz w:val="16"/>
                <w:szCs w:val="16"/>
              </w:rPr>
            </w:pPr>
          </w:p>
          <w:p w14:paraId="43C57CCA" w14:textId="290C415F" w:rsidR="00A9614B" w:rsidRPr="00A9614B" w:rsidRDefault="00335D0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459AD">
              <w:rPr>
                <w:rFonts w:ascii="Arial" w:hAnsi="Arial" w:cs="Arial"/>
                <w:sz w:val="16"/>
                <w:szCs w:val="16"/>
              </w:rPr>
              <w:sym w:font="Wingdings" w:char="F0A8"/>
            </w:r>
            <w:r>
              <w:rPr>
                <w:rFonts w:ascii="Arial" w:hAnsi="Arial" w:cs="Arial"/>
                <w:sz w:val="16"/>
                <w:szCs w:val="16"/>
              </w:rPr>
              <w:t xml:space="preserve"> Transports en commun (métro, tram, bus)</w:t>
            </w:r>
          </w:p>
          <w:p w14:paraId="2B13C3A6" w14:textId="77777777" w:rsidR="00A9614B" w:rsidRPr="00A9614B" w:rsidRDefault="00A9614B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  <w:p w14:paraId="30457A84" w14:textId="386473E9" w:rsidR="00A9614B" w:rsidRPr="00A9614B" w:rsidRDefault="00335D00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7459AD">
              <w:rPr>
                <w:rFonts w:ascii="Arial" w:hAnsi="Arial" w:cs="Arial"/>
                <w:sz w:val="16"/>
                <w:szCs w:val="16"/>
              </w:rPr>
              <w:sym w:font="Wingdings" w:char="F0A8"/>
            </w:r>
            <w:r>
              <w:rPr>
                <w:rFonts w:ascii="Arial" w:hAnsi="Arial" w:cs="Arial"/>
                <w:sz w:val="16"/>
                <w:szCs w:val="16"/>
              </w:rPr>
              <w:t xml:space="preserve"> Péage (si déplacement au barème IKS)</w:t>
            </w:r>
          </w:p>
          <w:p w14:paraId="7479F12B" w14:textId="77777777" w:rsidR="00A9614B" w:rsidRPr="00A9614B" w:rsidRDefault="00A9614B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  <w:p w14:paraId="0525E8F3" w14:textId="23B72165" w:rsidR="00A9614B" w:rsidRPr="00A9614B" w:rsidRDefault="00335D00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7459AD">
              <w:rPr>
                <w:rFonts w:ascii="Arial" w:hAnsi="Arial" w:cs="Arial"/>
                <w:sz w:val="16"/>
                <w:szCs w:val="16"/>
              </w:rPr>
              <w:sym w:font="Wingdings" w:char="F0A8"/>
            </w:r>
            <w:r>
              <w:rPr>
                <w:rFonts w:ascii="Arial" w:hAnsi="Arial" w:cs="Arial"/>
                <w:sz w:val="16"/>
                <w:szCs w:val="16"/>
              </w:rPr>
              <w:t xml:space="preserve"> Taxi </w:t>
            </w:r>
            <w:r w:rsidR="00622923">
              <w:rPr>
                <w:rFonts w:ascii="Arial" w:hAnsi="Arial" w:cs="Arial"/>
                <w:sz w:val="16"/>
                <w:szCs w:val="16"/>
              </w:rPr>
              <w:t xml:space="preserve">(déplacement </w:t>
            </w:r>
            <w:r>
              <w:rPr>
                <w:rFonts w:ascii="Arial" w:hAnsi="Arial" w:cs="Arial"/>
                <w:sz w:val="16"/>
                <w:szCs w:val="16"/>
              </w:rPr>
              <w:t xml:space="preserve">avant 7h et après 22h ou </w:t>
            </w:r>
            <w:r w:rsidR="00622923">
              <w:rPr>
                <w:rFonts w:ascii="Arial" w:hAnsi="Arial" w:cs="Arial"/>
                <w:sz w:val="16"/>
                <w:szCs w:val="16"/>
              </w:rPr>
              <w:t>absence de transport en commun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1A665C2A" w14:textId="77777777" w:rsidR="00A9614B" w:rsidRPr="00A9614B" w:rsidRDefault="00A9614B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</w:pPr>
          </w:p>
          <w:p w14:paraId="63EA7F56" w14:textId="77777777" w:rsidR="00D33A86" w:rsidRDefault="00D33A86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  <w:p w14:paraId="3623FC68" w14:textId="2F6A121C" w:rsidR="00A9614B" w:rsidRPr="00A9614B" w:rsidRDefault="00A9614B">
            <w:pPr>
              <w:rPr>
                <w:rFonts w:ascii="Arial" w:hAnsi="Arial" w:cs="Arial"/>
                <w:color w:val="999999"/>
                <w:sz w:val="16"/>
                <w:szCs w:val="16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  <w:right w:val="single" w:sz="4" w:space="0" w:color="C0C0C0"/>
            </w:tcBorders>
          </w:tcPr>
          <w:p w14:paraId="1D96E66B" w14:textId="77777777" w:rsidR="000C1F1A" w:rsidRDefault="000C1F1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1125908" w14:textId="77777777" w:rsidR="00A9614B" w:rsidRDefault="00A9614B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9614B">
              <w:rPr>
                <w:rFonts w:ascii="Arial" w:hAnsi="Arial" w:cs="Arial"/>
                <w:b/>
                <w:sz w:val="16"/>
                <w:szCs w:val="16"/>
              </w:rPr>
              <w:t>Déjeuner</w:t>
            </w:r>
            <w:r w:rsidR="00955587">
              <w:rPr>
                <w:rFonts w:ascii="Arial" w:hAnsi="Arial" w:cs="Arial"/>
                <w:b/>
                <w:sz w:val="16"/>
                <w:szCs w:val="16"/>
              </w:rPr>
              <w:t>(s)</w:t>
            </w:r>
          </w:p>
          <w:p w14:paraId="77EE70A7" w14:textId="77777777" w:rsidR="000C1F1A" w:rsidRPr="00A9614B" w:rsidRDefault="000C1F1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164B453" w14:textId="18F72B49" w:rsidR="00A9614B" w:rsidRPr="00A9614B" w:rsidRDefault="00A9614B">
            <w:pPr>
              <w:rPr>
                <w:rFonts w:ascii="Arial" w:hAnsi="Arial" w:cs="Arial"/>
                <w:sz w:val="16"/>
                <w:szCs w:val="16"/>
              </w:rPr>
            </w:pPr>
            <w:r w:rsidRPr="00A9614B">
              <w:rPr>
                <w:rFonts w:ascii="Arial" w:hAnsi="Arial" w:cs="Arial"/>
                <w:sz w:val="16"/>
                <w:szCs w:val="16"/>
              </w:rPr>
              <w:sym w:font="Wingdings" w:char="F071"/>
            </w:r>
            <w:r w:rsidR="0095558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="008A1616">
              <w:rPr>
                <w:rFonts w:ascii="Arial" w:hAnsi="Arial" w:cs="Arial"/>
                <w:sz w:val="16"/>
                <w:szCs w:val="16"/>
              </w:rPr>
              <w:t>avec</w:t>
            </w:r>
            <w:proofErr w:type="gramEnd"/>
            <w:r w:rsidR="008A161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9614B">
              <w:rPr>
                <w:rFonts w:ascii="Arial" w:hAnsi="Arial" w:cs="Arial"/>
                <w:sz w:val="16"/>
                <w:szCs w:val="16"/>
              </w:rPr>
              <w:t xml:space="preserve">restaurant administratif </w:t>
            </w:r>
            <w:r w:rsidR="008A1616">
              <w:rPr>
                <w:rFonts w:ascii="Arial" w:hAnsi="Arial" w:cs="Arial"/>
                <w:sz w:val="16"/>
                <w:szCs w:val="16"/>
              </w:rPr>
              <w:t>ou assimilé</w:t>
            </w:r>
          </w:p>
          <w:p w14:paraId="5F669F27" w14:textId="77777777" w:rsidR="00A9614B" w:rsidRPr="00A9614B" w:rsidRDefault="00A9614B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A9614B"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Pr="00A9614B">
              <w:rPr>
                <w:rFonts w:ascii="Arial" w:hAnsi="Arial" w:cs="Arial"/>
                <w:i/>
                <w:sz w:val="16"/>
                <w:szCs w:val="16"/>
              </w:rPr>
              <w:t>Nombre de repas :</w:t>
            </w:r>
          </w:p>
          <w:p w14:paraId="7EF4948C" w14:textId="77777777" w:rsidR="00A9614B" w:rsidRPr="00A9614B" w:rsidRDefault="00A9614B">
            <w:pPr>
              <w:rPr>
                <w:rFonts w:ascii="Arial" w:hAnsi="Arial" w:cs="Arial"/>
                <w:sz w:val="16"/>
                <w:szCs w:val="16"/>
              </w:rPr>
            </w:pPr>
          </w:p>
          <w:p w14:paraId="07F3C8F5" w14:textId="4B994C77" w:rsidR="00A9614B" w:rsidRPr="00A9614B" w:rsidRDefault="00A9614B">
            <w:pPr>
              <w:rPr>
                <w:rFonts w:ascii="Arial" w:hAnsi="Arial" w:cs="Arial"/>
                <w:sz w:val="16"/>
                <w:szCs w:val="16"/>
              </w:rPr>
            </w:pPr>
            <w:r w:rsidRPr="00A9614B">
              <w:rPr>
                <w:rFonts w:ascii="Arial" w:hAnsi="Arial" w:cs="Arial"/>
                <w:sz w:val="16"/>
                <w:szCs w:val="16"/>
              </w:rPr>
              <w:sym w:font="Wingdings" w:char="F071"/>
            </w:r>
            <w:r w:rsidRPr="00A9614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Pr="00A9614B">
              <w:rPr>
                <w:rFonts w:ascii="Arial" w:hAnsi="Arial" w:cs="Arial"/>
                <w:sz w:val="16"/>
                <w:szCs w:val="16"/>
              </w:rPr>
              <w:t>autre</w:t>
            </w:r>
            <w:proofErr w:type="gramEnd"/>
            <w:r w:rsidRPr="00A9614B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2E71097D" w14:textId="77777777" w:rsidR="00A9614B" w:rsidRPr="00A9614B" w:rsidRDefault="00A9614B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A9614B">
              <w:rPr>
                <w:rFonts w:ascii="Arial" w:hAnsi="Arial" w:cs="Arial"/>
                <w:i/>
                <w:sz w:val="16"/>
                <w:szCs w:val="16"/>
              </w:rPr>
              <w:t xml:space="preserve">     Nombre de repas : </w:t>
            </w:r>
          </w:p>
          <w:p w14:paraId="4185D9E0" w14:textId="77777777" w:rsidR="00A9614B" w:rsidRPr="00A9614B" w:rsidRDefault="00A9614B">
            <w:pPr>
              <w:rPr>
                <w:rFonts w:ascii="Arial" w:hAnsi="Arial" w:cs="Arial"/>
                <w:sz w:val="16"/>
                <w:szCs w:val="16"/>
              </w:rPr>
            </w:pPr>
          </w:p>
          <w:p w14:paraId="47043B92" w14:textId="77777777" w:rsidR="00A9614B" w:rsidRPr="00A9614B" w:rsidRDefault="00A9614B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86E17AD" w14:textId="77777777" w:rsidR="000C1F1A" w:rsidRDefault="00A9614B" w:rsidP="000C1F1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9614B">
              <w:rPr>
                <w:rFonts w:ascii="Arial" w:hAnsi="Arial" w:cs="Arial"/>
                <w:b/>
                <w:sz w:val="16"/>
                <w:szCs w:val="16"/>
              </w:rPr>
              <w:t>Diner</w:t>
            </w:r>
            <w:r w:rsidR="00955587">
              <w:rPr>
                <w:rFonts w:ascii="Arial" w:hAnsi="Arial" w:cs="Arial"/>
                <w:b/>
                <w:sz w:val="16"/>
                <w:szCs w:val="16"/>
              </w:rPr>
              <w:t>(s)</w:t>
            </w:r>
          </w:p>
          <w:p w14:paraId="028EEDD7" w14:textId="77777777" w:rsidR="000C1F1A" w:rsidRDefault="00A9614B" w:rsidP="000C1F1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9614B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047081A" w14:textId="77777777" w:rsidR="00A9614B" w:rsidRPr="000C1F1A" w:rsidRDefault="00A9614B" w:rsidP="000C1F1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9614B">
              <w:rPr>
                <w:rFonts w:ascii="Arial" w:hAnsi="Arial" w:cs="Arial"/>
                <w:i/>
                <w:sz w:val="16"/>
                <w:szCs w:val="16"/>
              </w:rPr>
              <w:t>Nombre de repas :</w:t>
            </w:r>
          </w:p>
          <w:p w14:paraId="000EB3BB" w14:textId="77777777" w:rsidR="000C1F1A" w:rsidRPr="000C1F1A" w:rsidRDefault="000C1F1A" w:rsidP="000C1F1A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4F11AEBA" w14:textId="77777777" w:rsidR="00A9614B" w:rsidRPr="00A9614B" w:rsidRDefault="00A9614B" w:rsidP="000C1F1A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A9614B">
              <w:rPr>
                <w:rFonts w:ascii="Arial" w:hAnsi="Arial" w:cs="Arial"/>
                <w:i/>
                <w:sz w:val="16"/>
                <w:szCs w:val="16"/>
              </w:rPr>
              <w:t>Nombre de repas</w:t>
            </w:r>
            <w:r w:rsidR="000C1F1A">
              <w:rPr>
                <w:rFonts w:ascii="Arial" w:hAnsi="Arial" w:cs="Arial"/>
                <w:i/>
                <w:sz w:val="16"/>
                <w:szCs w:val="16"/>
              </w:rPr>
              <w:t xml:space="preserve"> à titre gratuit</w:t>
            </w:r>
            <w:r w:rsidRPr="00A9614B">
              <w:rPr>
                <w:rFonts w:ascii="Arial" w:hAnsi="Arial" w:cs="Arial"/>
                <w:i/>
                <w:sz w:val="16"/>
                <w:szCs w:val="16"/>
              </w:rPr>
              <w:t> :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</w:tcBorders>
          </w:tcPr>
          <w:p w14:paraId="7468EC56" w14:textId="77777777" w:rsidR="000C1F1A" w:rsidRDefault="000C1F1A">
            <w:pPr>
              <w:rPr>
                <w:rFonts w:ascii="Arial" w:hAnsi="Arial" w:cs="Arial"/>
                <w:sz w:val="16"/>
                <w:szCs w:val="16"/>
              </w:rPr>
            </w:pPr>
          </w:p>
          <w:p w14:paraId="783F93C1" w14:textId="77777777" w:rsidR="00A9614B" w:rsidRPr="00A9614B" w:rsidRDefault="00A9614B">
            <w:pPr>
              <w:rPr>
                <w:rFonts w:ascii="Arial" w:hAnsi="Arial" w:cs="Arial"/>
                <w:sz w:val="16"/>
                <w:szCs w:val="16"/>
              </w:rPr>
            </w:pPr>
            <w:r w:rsidRPr="00A9614B">
              <w:rPr>
                <w:rFonts w:ascii="Arial" w:hAnsi="Arial" w:cs="Arial"/>
                <w:sz w:val="16"/>
                <w:szCs w:val="16"/>
              </w:rPr>
              <w:t>Nombre de nuitée</w:t>
            </w:r>
            <w:r w:rsidR="000C1F1A">
              <w:rPr>
                <w:rFonts w:ascii="Arial" w:hAnsi="Arial" w:cs="Arial"/>
                <w:sz w:val="16"/>
                <w:szCs w:val="16"/>
              </w:rPr>
              <w:t>(s</w:t>
            </w:r>
            <w:proofErr w:type="gramStart"/>
            <w:r w:rsidR="000C1F1A">
              <w:rPr>
                <w:rFonts w:ascii="Arial" w:hAnsi="Arial" w:cs="Arial"/>
                <w:sz w:val="16"/>
                <w:szCs w:val="16"/>
              </w:rPr>
              <w:t>)</w:t>
            </w:r>
            <w:r w:rsidRPr="00A9614B">
              <w:rPr>
                <w:rFonts w:ascii="Arial" w:hAnsi="Arial" w:cs="Arial"/>
                <w:sz w:val="16"/>
                <w:szCs w:val="16"/>
              </w:rPr>
              <w:t>:</w:t>
            </w:r>
            <w:proofErr w:type="gramEnd"/>
            <w:r w:rsidRPr="00A9614B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3A143E56" w14:textId="77777777" w:rsidR="00A9614B" w:rsidRPr="00A9614B" w:rsidRDefault="00A9614B">
            <w:pPr>
              <w:rPr>
                <w:rFonts w:ascii="Arial" w:hAnsi="Arial" w:cs="Arial"/>
                <w:sz w:val="16"/>
                <w:szCs w:val="16"/>
              </w:rPr>
            </w:pPr>
          </w:p>
          <w:p w14:paraId="35A84062" w14:textId="77777777" w:rsidR="00A9614B" w:rsidRPr="00A9614B" w:rsidRDefault="00A9614B">
            <w:pPr>
              <w:rPr>
                <w:rFonts w:ascii="Arial" w:hAnsi="Arial" w:cs="Arial"/>
                <w:sz w:val="16"/>
                <w:szCs w:val="16"/>
              </w:rPr>
            </w:pPr>
          </w:p>
          <w:p w14:paraId="12BAD2F6" w14:textId="77777777" w:rsidR="000C1F1A" w:rsidRDefault="000C1F1A">
            <w:pPr>
              <w:rPr>
                <w:rFonts w:ascii="Arial" w:hAnsi="Arial" w:cs="Arial"/>
                <w:sz w:val="16"/>
                <w:szCs w:val="16"/>
              </w:rPr>
            </w:pPr>
          </w:p>
          <w:p w14:paraId="243BD54D" w14:textId="77777777" w:rsidR="00A9614B" w:rsidRPr="00A9614B" w:rsidRDefault="00A9614B">
            <w:pPr>
              <w:rPr>
                <w:rFonts w:ascii="Arial" w:hAnsi="Arial" w:cs="Arial"/>
                <w:sz w:val="16"/>
                <w:szCs w:val="16"/>
              </w:rPr>
            </w:pPr>
            <w:r w:rsidRPr="00A9614B">
              <w:rPr>
                <w:rFonts w:ascii="Arial" w:hAnsi="Arial" w:cs="Arial"/>
                <w:sz w:val="16"/>
                <w:szCs w:val="16"/>
              </w:rPr>
              <w:t>Nombre de nuitée</w:t>
            </w:r>
            <w:r w:rsidR="000C1F1A">
              <w:rPr>
                <w:rFonts w:ascii="Arial" w:hAnsi="Arial" w:cs="Arial"/>
                <w:sz w:val="16"/>
                <w:szCs w:val="16"/>
              </w:rPr>
              <w:t>(</w:t>
            </w:r>
            <w:r w:rsidRPr="00A9614B">
              <w:rPr>
                <w:rFonts w:ascii="Arial" w:hAnsi="Arial" w:cs="Arial"/>
                <w:sz w:val="16"/>
                <w:szCs w:val="16"/>
              </w:rPr>
              <w:t>s</w:t>
            </w:r>
            <w:r w:rsidR="000C1F1A">
              <w:rPr>
                <w:rFonts w:ascii="Arial" w:hAnsi="Arial" w:cs="Arial"/>
                <w:sz w:val="16"/>
                <w:szCs w:val="16"/>
              </w:rPr>
              <w:t>)</w:t>
            </w:r>
            <w:r w:rsidRPr="00A9614B">
              <w:rPr>
                <w:rFonts w:ascii="Arial" w:hAnsi="Arial" w:cs="Arial"/>
                <w:sz w:val="16"/>
                <w:szCs w:val="16"/>
              </w:rPr>
              <w:t xml:space="preserve"> à titre </w:t>
            </w:r>
            <w:proofErr w:type="gramStart"/>
            <w:r w:rsidRPr="00A9614B">
              <w:rPr>
                <w:rFonts w:ascii="Arial" w:hAnsi="Arial" w:cs="Arial"/>
                <w:sz w:val="16"/>
                <w:szCs w:val="16"/>
              </w:rPr>
              <w:t>gratuit:</w:t>
            </w:r>
            <w:proofErr w:type="gramEnd"/>
            <w:r w:rsidRPr="00A9614B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0C1F1A" w14:paraId="5A4A12D0" w14:textId="77777777" w:rsidTr="009B7870">
        <w:tblPrEx>
          <w:tblLook w:val="04A0" w:firstRow="1" w:lastRow="0" w:firstColumn="1" w:lastColumn="0" w:noHBand="0" w:noVBand="1"/>
        </w:tblPrEx>
        <w:trPr>
          <w:gridBefore w:val="1"/>
          <w:wBefore w:w="142" w:type="dxa"/>
          <w:trHeight w:val="581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E6E6E6"/>
            <w:hideMark/>
          </w:tcPr>
          <w:p w14:paraId="18323C90" w14:textId="5D922B70" w:rsidR="000C1F1A" w:rsidRPr="00D33A86" w:rsidRDefault="000C1F1A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3A86">
              <w:rPr>
                <w:rFonts w:ascii="Arial" w:hAnsi="Arial" w:cs="Arial"/>
                <w:sz w:val="16"/>
                <w:szCs w:val="16"/>
              </w:rPr>
              <w:t>Selon les dispositions du Décret n°2006-781 du 3 juillet 2006 et de l’Arrêté du 20 décembre 2013 pris pour application du décret et portant politique des voyages des personnels civils des ministères chargés de l’</w:t>
            </w:r>
            <w:r w:rsidR="008A1616" w:rsidRPr="00D33A86">
              <w:rPr>
                <w:rFonts w:ascii="Arial" w:hAnsi="Arial" w:cs="Arial"/>
                <w:sz w:val="16"/>
                <w:szCs w:val="16"/>
              </w:rPr>
              <w:t>Éducation</w:t>
            </w:r>
            <w:r w:rsidRPr="00D33A86">
              <w:rPr>
                <w:rFonts w:ascii="Arial" w:hAnsi="Arial" w:cs="Arial"/>
                <w:sz w:val="16"/>
                <w:szCs w:val="16"/>
              </w:rPr>
              <w:t xml:space="preserve"> nationale, de l’enseignement supérieur et de la recherche</w:t>
            </w:r>
          </w:p>
        </w:tc>
      </w:tr>
      <w:tr w:rsidR="000C1F1A" w14:paraId="06BCD7E7" w14:textId="77777777" w:rsidTr="009B7870">
        <w:tblPrEx>
          <w:tblLook w:val="04A0" w:firstRow="1" w:lastRow="0" w:firstColumn="1" w:lastColumn="0" w:noHBand="0" w:noVBand="1"/>
        </w:tblPrEx>
        <w:trPr>
          <w:gridBefore w:val="1"/>
          <w:wBefore w:w="142" w:type="dxa"/>
          <w:trHeight w:val="58"/>
        </w:trPr>
        <w:tc>
          <w:tcPr>
            <w:tcW w:w="10490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6C09FBC" w14:textId="77777777" w:rsidR="000C1F1A" w:rsidRDefault="000C1F1A">
            <w:pPr>
              <w:rPr>
                <w:rFonts w:ascii="Arial" w:hAnsi="Arial" w:cs="Arial"/>
                <w:b/>
                <w:color w:val="800000"/>
                <w:sz w:val="16"/>
                <w:szCs w:val="16"/>
              </w:rPr>
            </w:pPr>
          </w:p>
        </w:tc>
      </w:tr>
      <w:tr w:rsidR="001D566E" w:rsidRPr="001D566E" w14:paraId="0D535AFB" w14:textId="77777777" w:rsidTr="00EB73FE">
        <w:tblPrEx>
          <w:tblLook w:val="04A0" w:firstRow="1" w:lastRow="0" w:firstColumn="1" w:lastColumn="0" w:noHBand="0" w:noVBand="1"/>
        </w:tblPrEx>
        <w:trPr>
          <w:trHeight w:val="580"/>
        </w:trPr>
        <w:tc>
          <w:tcPr>
            <w:tcW w:w="10632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E2EFD9"/>
            <w:hideMark/>
          </w:tcPr>
          <w:p w14:paraId="6AA1F47D" w14:textId="32D4AFDD" w:rsidR="008A1616" w:rsidRDefault="000C1F1A" w:rsidP="00DC0AB7">
            <w:pPr>
              <w:rPr>
                <w:rFonts w:ascii="Arial" w:hAnsi="Arial" w:cs="Arial"/>
                <w:b/>
                <w:color w:val="262626"/>
                <w:sz w:val="16"/>
                <w:szCs w:val="16"/>
              </w:rPr>
            </w:pPr>
            <w:r w:rsidRPr="00D33A86">
              <w:rPr>
                <w:rFonts w:ascii="Arial" w:hAnsi="Arial" w:cs="Arial"/>
                <w:b/>
                <w:color w:val="262626"/>
                <w:sz w:val="16"/>
                <w:szCs w:val="16"/>
              </w:rPr>
              <w:t>JOINDRE IMPERATIVEMENT LES JUSTIFICATIFS</w:t>
            </w:r>
            <w:r w:rsidR="008A1616">
              <w:rPr>
                <w:rFonts w:ascii="Arial" w:hAnsi="Arial" w:cs="Arial"/>
                <w:b/>
                <w:color w:val="262626"/>
                <w:sz w:val="16"/>
                <w:szCs w:val="16"/>
              </w:rPr>
              <w:t xml:space="preserve"> : </w:t>
            </w:r>
          </w:p>
          <w:p w14:paraId="494CE442" w14:textId="39EEE64B" w:rsidR="008A1616" w:rsidRDefault="008A1616" w:rsidP="00DC0AB7">
            <w:pPr>
              <w:rPr>
                <w:rFonts w:ascii="Arial" w:hAnsi="Arial" w:cs="Arial"/>
                <w:b/>
                <w:color w:val="262626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262626"/>
                <w:sz w:val="16"/>
                <w:szCs w:val="16"/>
              </w:rPr>
              <w:t xml:space="preserve">- de mission : mail d’invitation ou convocation du service ou de la personne organisatrice </w:t>
            </w:r>
          </w:p>
          <w:p w14:paraId="2D0754F7" w14:textId="23C252B3" w:rsidR="000C1F1A" w:rsidRPr="00CF722B" w:rsidRDefault="008A1616" w:rsidP="008A1616">
            <w:pPr>
              <w:rPr>
                <w:rFonts w:ascii="Arial" w:hAnsi="Arial" w:cs="Arial"/>
                <w:b/>
                <w:color w:val="262626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262626"/>
                <w:sz w:val="16"/>
                <w:szCs w:val="16"/>
              </w:rPr>
              <w:t xml:space="preserve">- pour les frais hors repas et hébergement : par OM, si le total des frais est égal ou supérieur à 30€, fournir obligatoirement les justificatifs </w:t>
            </w:r>
          </w:p>
        </w:tc>
      </w:tr>
    </w:tbl>
    <w:p w14:paraId="51D5FB17" w14:textId="77777777" w:rsidR="00F700CA" w:rsidRDefault="009962B4" w:rsidP="00056E77">
      <w:pPr>
        <w:rPr>
          <w:rFonts w:ascii="Arial" w:hAnsi="Arial" w:cs="Arial"/>
          <w:b/>
          <w:bCs/>
          <w:color w:val="000000"/>
          <w:sz w:val="16"/>
          <w:szCs w:val="16"/>
        </w:rPr>
      </w:pPr>
      <w:r w:rsidRPr="00D33A86">
        <w:rPr>
          <w:rFonts w:ascii="Arial" w:hAnsi="Arial" w:cs="Arial"/>
          <w:b/>
          <w:bCs/>
          <w:color w:val="000000"/>
          <w:sz w:val="16"/>
          <w:szCs w:val="16"/>
        </w:rPr>
        <w:t xml:space="preserve"> </w:t>
      </w:r>
    </w:p>
    <w:p w14:paraId="719EAC6B" w14:textId="65367E55" w:rsidR="00302851" w:rsidRPr="005B4F62" w:rsidRDefault="008C3800" w:rsidP="00A5396F">
      <w:pPr>
        <w:ind w:left="708"/>
        <w:rPr>
          <w:rFonts w:ascii="Arial" w:hAnsi="Arial" w:cs="Arial"/>
          <w:b/>
          <w:bCs/>
          <w:sz w:val="16"/>
          <w:szCs w:val="16"/>
        </w:rPr>
      </w:pPr>
      <w:r w:rsidRPr="005B4F62">
        <w:rPr>
          <w:rFonts w:ascii="Arial" w:hAnsi="Arial" w:cs="Arial"/>
          <w:b/>
          <w:bCs/>
          <w:sz w:val="16"/>
          <w:szCs w:val="16"/>
        </w:rPr>
        <w:t>**</w:t>
      </w:r>
      <w:r w:rsidR="00056E77" w:rsidRPr="005B4F62">
        <w:rPr>
          <w:rFonts w:ascii="Arial" w:hAnsi="Arial" w:cs="Arial"/>
          <w:b/>
          <w:bCs/>
          <w:sz w:val="16"/>
          <w:szCs w:val="16"/>
        </w:rPr>
        <w:t>Je soussigné</w:t>
      </w:r>
      <w:r w:rsidRPr="005B4F62">
        <w:rPr>
          <w:rFonts w:ascii="Arial" w:hAnsi="Arial" w:cs="Arial"/>
          <w:b/>
          <w:bCs/>
          <w:sz w:val="16"/>
          <w:szCs w:val="16"/>
        </w:rPr>
        <w:t xml:space="preserve">(e) </w:t>
      </w:r>
      <w:r w:rsidR="00056E77" w:rsidRPr="005B4F62">
        <w:rPr>
          <w:rFonts w:ascii="Arial" w:hAnsi="Arial" w:cs="Arial"/>
          <w:b/>
          <w:bCs/>
          <w:sz w:val="16"/>
          <w:szCs w:val="16"/>
        </w:rPr>
        <w:t>……………</w:t>
      </w:r>
      <w:proofErr w:type="gramStart"/>
      <w:r w:rsidR="00056E77" w:rsidRPr="005B4F62">
        <w:rPr>
          <w:rFonts w:ascii="Arial" w:hAnsi="Arial" w:cs="Arial"/>
          <w:b/>
          <w:bCs/>
          <w:sz w:val="16"/>
          <w:szCs w:val="16"/>
        </w:rPr>
        <w:t>……</w:t>
      </w:r>
      <w:r w:rsidR="00796049" w:rsidRPr="005B4F62">
        <w:rPr>
          <w:rFonts w:ascii="Arial" w:hAnsi="Arial" w:cs="Arial"/>
          <w:b/>
          <w:bCs/>
          <w:sz w:val="16"/>
          <w:szCs w:val="16"/>
        </w:rPr>
        <w:t>.</w:t>
      </w:r>
      <w:proofErr w:type="gramEnd"/>
      <w:r w:rsidR="00056E77" w:rsidRPr="005B4F62">
        <w:rPr>
          <w:rFonts w:ascii="Arial" w:hAnsi="Arial" w:cs="Arial"/>
          <w:b/>
          <w:bCs/>
          <w:sz w:val="16"/>
          <w:szCs w:val="16"/>
        </w:rPr>
        <w:t>………………</w:t>
      </w:r>
      <w:r w:rsidR="00796049" w:rsidRPr="005B4F62">
        <w:rPr>
          <w:rFonts w:ascii="Arial" w:hAnsi="Arial" w:cs="Arial"/>
          <w:b/>
          <w:bCs/>
          <w:sz w:val="16"/>
          <w:szCs w:val="16"/>
        </w:rPr>
        <w:t>……</w:t>
      </w:r>
      <w:r w:rsidR="00056E77" w:rsidRPr="005B4F62">
        <w:rPr>
          <w:rFonts w:ascii="Arial" w:hAnsi="Arial" w:cs="Arial"/>
          <w:b/>
          <w:bCs/>
          <w:sz w:val="16"/>
          <w:szCs w:val="16"/>
        </w:rPr>
        <w:t>., certifi</w:t>
      </w:r>
      <w:r w:rsidR="00DE4DF8" w:rsidRPr="005B4F62">
        <w:rPr>
          <w:rFonts w:ascii="Arial" w:hAnsi="Arial" w:cs="Arial"/>
          <w:b/>
          <w:bCs/>
          <w:sz w:val="16"/>
          <w:szCs w:val="16"/>
        </w:rPr>
        <w:t xml:space="preserve">e que </w:t>
      </w:r>
      <w:r w:rsidR="001618C6">
        <w:rPr>
          <w:rFonts w:ascii="Arial" w:hAnsi="Arial" w:cs="Arial"/>
          <w:b/>
          <w:bCs/>
          <w:sz w:val="16"/>
          <w:szCs w:val="16"/>
        </w:rPr>
        <w:t>les frais</w:t>
      </w:r>
      <w:r w:rsidR="00DE4DF8" w:rsidRPr="005B4F62">
        <w:rPr>
          <w:rFonts w:ascii="Arial" w:hAnsi="Arial" w:cs="Arial"/>
          <w:b/>
          <w:bCs/>
          <w:sz w:val="16"/>
          <w:szCs w:val="16"/>
        </w:rPr>
        <w:t xml:space="preserve"> </w:t>
      </w:r>
      <w:r w:rsidR="001618C6">
        <w:rPr>
          <w:rFonts w:ascii="Arial" w:hAnsi="Arial" w:cs="Arial"/>
          <w:b/>
          <w:bCs/>
          <w:sz w:val="16"/>
          <w:szCs w:val="16"/>
        </w:rPr>
        <w:t xml:space="preserve">de déplacement dont </w:t>
      </w:r>
      <w:r w:rsidR="00DE4DF8" w:rsidRPr="005B4F62">
        <w:rPr>
          <w:rFonts w:ascii="Arial" w:hAnsi="Arial" w:cs="Arial"/>
          <w:b/>
          <w:bCs/>
          <w:sz w:val="16"/>
          <w:szCs w:val="16"/>
        </w:rPr>
        <w:t>j</w:t>
      </w:r>
      <w:r w:rsidR="00056E77" w:rsidRPr="005B4F62">
        <w:rPr>
          <w:rFonts w:ascii="Arial" w:hAnsi="Arial" w:cs="Arial"/>
          <w:b/>
          <w:bCs/>
          <w:sz w:val="16"/>
          <w:szCs w:val="16"/>
        </w:rPr>
        <w:t xml:space="preserve">e sollicite le remboursement </w:t>
      </w:r>
      <w:r w:rsidR="001618C6">
        <w:rPr>
          <w:rFonts w:ascii="Arial" w:hAnsi="Arial" w:cs="Arial"/>
          <w:b/>
          <w:bCs/>
          <w:sz w:val="16"/>
          <w:szCs w:val="16"/>
        </w:rPr>
        <w:t>ont été</w:t>
      </w:r>
      <w:r w:rsidR="00056E77" w:rsidRPr="005B4F62">
        <w:rPr>
          <w:rFonts w:ascii="Arial" w:hAnsi="Arial" w:cs="Arial"/>
          <w:b/>
          <w:bCs/>
          <w:sz w:val="16"/>
          <w:szCs w:val="16"/>
        </w:rPr>
        <w:t xml:space="preserve"> </w:t>
      </w:r>
      <w:r w:rsidR="001618C6">
        <w:rPr>
          <w:rFonts w:ascii="Arial" w:hAnsi="Arial" w:cs="Arial"/>
          <w:b/>
          <w:bCs/>
          <w:sz w:val="16"/>
          <w:szCs w:val="16"/>
        </w:rPr>
        <w:t>acquittés à</w:t>
      </w:r>
      <w:r w:rsidR="00BB6265">
        <w:rPr>
          <w:rFonts w:ascii="Arial" w:hAnsi="Arial" w:cs="Arial"/>
          <w:b/>
          <w:bCs/>
          <w:sz w:val="16"/>
          <w:szCs w:val="16"/>
        </w:rPr>
        <w:t xml:space="preserve"> l’occasion de la mission aux dates, horaires et lieux indiqués. </w:t>
      </w:r>
      <w:r w:rsidR="00955587" w:rsidRPr="005B4F62">
        <w:rPr>
          <w:rFonts w:ascii="Arial" w:hAnsi="Arial" w:cs="Arial"/>
          <w:b/>
          <w:bCs/>
          <w:sz w:val="16"/>
          <w:szCs w:val="16"/>
        </w:rPr>
        <w:t>.</w:t>
      </w:r>
    </w:p>
    <w:p w14:paraId="6F498166" w14:textId="77777777" w:rsidR="00302851" w:rsidRPr="009A19DA" w:rsidRDefault="008C3800" w:rsidP="00454FF1">
      <w:pPr>
        <w:pStyle w:val="Retraitcorpsdetexte31"/>
        <w:tabs>
          <w:tab w:val="clear" w:pos="12191"/>
        </w:tabs>
        <w:ind w:left="0" w:right="-1"/>
        <w:rPr>
          <w:rFonts w:ascii="Arial" w:hAnsi="Arial" w:cs="Arial"/>
          <w:b/>
          <w:bCs/>
          <w:color w:val="000000"/>
          <w:sz w:val="14"/>
          <w:szCs w:val="14"/>
        </w:rPr>
      </w:pPr>
      <w:r w:rsidRPr="00D33A86">
        <w:rPr>
          <w:rFonts w:ascii="Arial" w:hAnsi="Arial" w:cs="Arial"/>
          <w:b/>
          <w:bCs/>
          <w:color w:val="000000"/>
          <w:sz w:val="16"/>
          <w:szCs w:val="16"/>
        </w:rPr>
        <w:tab/>
      </w:r>
      <w:r w:rsidRPr="00D33A86">
        <w:rPr>
          <w:rFonts w:ascii="Arial" w:hAnsi="Arial" w:cs="Arial"/>
          <w:b/>
          <w:bCs/>
          <w:color w:val="000000"/>
          <w:sz w:val="16"/>
          <w:szCs w:val="16"/>
        </w:rPr>
        <w:tab/>
      </w:r>
      <w:r w:rsidRPr="00D33A86">
        <w:rPr>
          <w:rFonts w:ascii="Arial" w:hAnsi="Arial" w:cs="Arial"/>
          <w:b/>
          <w:bCs/>
          <w:color w:val="000000"/>
          <w:sz w:val="16"/>
          <w:szCs w:val="16"/>
        </w:rPr>
        <w:tab/>
      </w:r>
      <w:r w:rsidRPr="00D33A86">
        <w:rPr>
          <w:rFonts w:ascii="Arial" w:hAnsi="Arial" w:cs="Arial"/>
          <w:b/>
          <w:bCs/>
          <w:color w:val="000000"/>
          <w:sz w:val="16"/>
          <w:szCs w:val="16"/>
        </w:rPr>
        <w:tab/>
      </w:r>
      <w:r w:rsidRPr="00D33A86">
        <w:rPr>
          <w:rFonts w:ascii="Arial" w:hAnsi="Arial" w:cs="Arial"/>
          <w:b/>
          <w:bCs/>
          <w:color w:val="000000"/>
          <w:sz w:val="16"/>
          <w:szCs w:val="16"/>
        </w:rPr>
        <w:tab/>
      </w:r>
      <w:r w:rsidRPr="00D33A86">
        <w:rPr>
          <w:rFonts w:ascii="Arial" w:hAnsi="Arial" w:cs="Arial"/>
          <w:b/>
          <w:bCs/>
          <w:color w:val="000000"/>
          <w:sz w:val="16"/>
          <w:szCs w:val="16"/>
        </w:rPr>
        <w:tab/>
      </w:r>
      <w:r w:rsidRPr="00D33A86">
        <w:rPr>
          <w:rFonts w:ascii="Arial" w:hAnsi="Arial" w:cs="Arial"/>
          <w:b/>
          <w:bCs/>
          <w:color w:val="000000"/>
          <w:sz w:val="16"/>
          <w:szCs w:val="16"/>
        </w:rPr>
        <w:tab/>
      </w:r>
      <w:r w:rsidRPr="00D33A86">
        <w:rPr>
          <w:rFonts w:ascii="Arial" w:hAnsi="Arial" w:cs="Arial"/>
          <w:b/>
          <w:bCs/>
          <w:color w:val="000000"/>
          <w:sz w:val="16"/>
          <w:szCs w:val="16"/>
        </w:rPr>
        <w:tab/>
      </w:r>
      <w:r w:rsidRPr="00D33A86">
        <w:rPr>
          <w:rFonts w:ascii="Arial" w:hAnsi="Arial" w:cs="Arial"/>
          <w:b/>
          <w:bCs/>
          <w:color w:val="000000"/>
          <w:sz w:val="16"/>
          <w:szCs w:val="16"/>
        </w:rPr>
        <w:tab/>
      </w:r>
      <w:r w:rsidR="00D96D37" w:rsidRPr="009A19DA">
        <w:rPr>
          <w:rFonts w:ascii="Arial" w:hAnsi="Arial" w:cs="Arial"/>
          <w:b/>
          <w:bCs/>
          <w:color w:val="000000"/>
          <w:sz w:val="14"/>
          <w:szCs w:val="14"/>
        </w:rPr>
        <w:tab/>
      </w:r>
    </w:p>
    <w:p w14:paraId="71F6220F" w14:textId="77777777" w:rsidR="00A5396F" w:rsidRDefault="00302851" w:rsidP="0002037B">
      <w:pPr>
        <w:spacing w:before="60" w:after="60"/>
        <w:rPr>
          <w:rFonts w:ascii="Arial" w:hAnsi="Arial" w:cs="Arial"/>
          <w:b/>
          <w:bCs/>
          <w:color w:val="000000"/>
          <w:sz w:val="14"/>
          <w:szCs w:val="14"/>
        </w:rPr>
      </w:pPr>
      <w:r w:rsidRPr="009A19DA">
        <w:rPr>
          <w:rFonts w:ascii="Arial" w:hAnsi="Arial" w:cs="Arial"/>
          <w:b/>
          <w:bCs/>
          <w:color w:val="000000"/>
          <w:sz w:val="14"/>
          <w:szCs w:val="14"/>
        </w:rPr>
        <w:t xml:space="preserve">    </w:t>
      </w:r>
      <w:r w:rsidR="00A5396F">
        <w:rPr>
          <w:rFonts w:ascii="Arial" w:hAnsi="Arial" w:cs="Arial"/>
          <w:b/>
          <w:bCs/>
          <w:color w:val="000000"/>
          <w:sz w:val="14"/>
          <w:szCs w:val="14"/>
        </w:rPr>
        <w:t xml:space="preserve">              </w:t>
      </w:r>
    </w:p>
    <w:p w14:paraId="0A858AF8" w14:textId="77777777" w:rsidR="0002037B" w:rsidRDefault="00A5396F" w:rsidP="0002037B">
      <w:pPr>
        <w:spacing w:before="60" w:after="60"/>
        <w:rPr>
          <w:rFonts w:ascii="Arial" w:hAnsi="Arial" w:cs="Arial"/>
          <w:b/>
          <w:iCs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 xml:space="preserve">                   </w:t>
      </w:r>
      <w:r w:rsidR="0002037B">
        <w:rPr>
          <w:rFonts w:ascii="Arial" w:hAnsi="Arial" w:cs="Arial"/>
          <w:b/>
          <w:iCs/>
          <w:sz w:val="16"/>
          <w:szCs w:val="16"/>
        </w:rPr>
        <w:t>Fait à</w:t>
      </w:r>
      <w:r w:rsidR="0002037B" w:rsidRPr="009A19DA">
        <w:rPr>
          <w:rFonts w:ascii="Arial" w:hAnsi="Arial" w:cs="Arial"/>
          <w:b/>
          <w:iCs/>
          <w:sz w:val="16"/>
          <w:szCs w:val="16"/>
        </w:rPr>
        <w:t xml:space="preserve"> </w:t>
      </w:r>
      <w:r w:rsidR="0002037B">
        <w:rPr>
          <w:rFonts w:ascii="Arial" w:hAnsi="Arial" w:cs="Arial"/>
          <w:b/>
          <w:iCs/>
          <w:sz w:val="16"/>
          <w:szCs w:val="16"/>
        </w:rPr>
        <w:t>…………………</w:t>
      </w:r>
      <w:r w:rsidR="00CC0740">
        <w:rPr>
          <w:rFonts w:ascii="Arial" w:hAnsi="Arial" w:cs="Arial"/>
          <w:b/>
          <w:iCs/>
          <w:sz w:val="16"/>
          <w:szCs w:val="16"/>
        </w:rPr>
        <w:t>……</w:t>
      </w:r>
      <w:proofErr w:type="gramStart"/>
      <w:r w:rsidR="00CC0740">
        <w:rPr>
          <w:rFonts w:ascii="Arial" w:hAnsi="Arial" w:cs="Arial"/>
          <w:b/>
          <w:iCs/>
          <w:sz w:val="16"/>
          <w:szCs w:val="16"/>
        </w:rPr>
        <w:t>…….</w:t>
      </w:r>
      <w:proofErr w:type="gramEnd"/>
      <w:r w:rsidR="00CC0740">
        <w:rPr>
          <w:rFonts w:ascii="Arial" w:hAnsi="Arial" w:cs="Arial"/>
          <w:b/>
          <w:iCs/>
          <w:sz w:val="16"/>
          <w:szCs w:val="16"/>
        </w:rPr>
        <w:t>.</w:t>
      </w:r>
      <w:r w:rsidR="0002037B">
        <w:rPr>
          <w:rFonts w:ascii="Arial" w:hAnsi="Arial" w:cs="Arial"/>
          <w:b/>
          <w:iCs/>
          <w:sz w:val="16"/>
          <w:szCs w:val="16"/>
        </w:rPr>
        <w:t xml:space="preserve"> </w:t>
      </w:r>
      <w:proofErr w:type="gramStart"/>
      <w:r w:rsidR="0002037B" w:rsidRPr="009A19DA">
        <w:rPr>
          <w:rFonts w:ascii="Arial" w:hAnsi="Arial" w:cs="Arial"/>
          <w:b/>
          <w:iCs/>
          <w:sz w:val="16"/>
          <w:szCs w:val="16"/>
        </w:rPr>
        <w:t>le,</w:t>
      </w:r>
      <w:r w:rsidR="0002037B">
        <w:rPr>
          <w:rFonts w:ascii="Arial" w:hAnsi="Arial" w:cs="Arial"/>
          <w:b/>
          <w:iCs/>
          <w:sz w:val="16"/>
          <w:szCs w:val="16"/>
        </w:rPr>
        <w:t xml:space="preserve">   </w:t>
      </w:r>
      <w:proofErr w:type="gramEnd"/>
      <w:r w:rsidR="0002037B">
        <w:rPr>
          <w:rFonts w:ascii="Arial" w:hAnsi="Arial" w:cs="Arial"/>
          <w:b/>
          <w:iCs/>
          <w:sz w:val="16"/>
          <w:szCs w:val="16"/>
        </w:rPr>
        <w:t xml:space="preserve">                                        </w:t>
      </w:r>
      <w:r w:rsidR="00CC0740">
        <w:rPr>
          <w:rFonts w:ascii="Arial" w:hAnsi="Arial" w:cs="Arial"/>
          <w:b/>
          <w:iCs/>
          <w:sz w:val="16"/>
          <w:szCs w:val="16"/>
        </w:rPr>
        <w:t xml:space="preserve">              </w:t>
      </w:r>
      <w:r w:rsidR="0002037B">
        <w:rPr>
          <w:rFonts w:ascii="Arial" w:hAnsi="Arial" w:cs="Arial"/>
          <w:b/>
          <w:iCs/>
          <w:sz w:val="16"/>
          <w:szCs w:val="16"/>
        </w:rPr>
        <w:t>Signature :</w:t>
      </w:r>
    </w:p>
    <w:p w14:paraId="619FDDB1" w14:textId="77777777" w:rsidR="00BB6265" w:rsidRPr="00BB6265" w:rsidRDefault="00BB6265" w:rsidP="00BB6265">
      <w:pPr>
        <w:rPr>
          <w:rFonts w:ascii="Arial" w:hAnsi="Arial" w:cs="Arial"/>
          <w:sz w:val="14"/>
          <w:szCs w:val="14"/>
        </w:rPr>
      </w:pPr>
    </w:p>
    <w:p w14:paraId="633BD9FE" w14:textId="77777777" w:rsidR="00BB6265" w:rsidRPr="00BB6265" w:rsidRDefault="00BB6265" w:rsidP="00BB6265">
      <w:pPr>
        <w:rPr>
          <w:rFonts w:ascii="Arial" w:hAnsi="Arial" w:cs="Arial"/>
          <w:sz w:val="14"/>
          <w:szCs w:val="14"/>
        </w:rPr>
      </w:pPr>
    </w:p>
    <w:p w14:paraId="10F66E3A" w14:textId="77777777" w:rsidR="00BB6265" w:rsidRDefault="00BB6265" w:rsidP="00BB6265">
      <w:pPr>
        <w:rPr>
          <w:rFonts w:ascii="Arial" w:hAnsi="Arial" w:cs="Arial"/>
          <w:b/>
          <w:iCs/>
          <w:sz w:val="16"/>
          <w:szCs w:val="16"/>
        </w:rPr>
      </w:pPr>
    </w:p>
    <w:p w14:paraId="755131E9" w14:textId="77777777" w:rsidR="00BB6265" w:rsidRDefault="00BB6265" w:rsidP="00BB6265">
      <w:pPr>
        <w:rPr>
          <w:rFonts w:ascii="Arial" w:hAnsi="Arial" w:cs="Arial"/>
          <w:b/>
          <w:iCs/>
          <w:sz w:val="16"/>
          <w:szCs w:val="16"/>
        </w:rPr>
      </w:pPr>
    </w:p>
    <w:p w14:paraId="34D37671" w14:textId="2F738D0A" w:rsidR="00BB6265" w:rsidRPr="00BB6265" w:rsidRDefault="00BB6265" w:rsidP="00BB6265">
      <w:pPr>
        <w:tabs>
          <w:tab w:val="left" w:pos="7920"/>
        </w:tabs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ab/>
      </w:r>
    </w:p>
    <w:sectPr w:rsidR="00BB6265" w:rsidRPr="00BB6265" w:rsidSect="008164B2">
      <w:headerReference w:type="default" r:id="rId8"/>
      <w:pgSz w:w="11907" w:h="16840" w:code="9"/>
      <w:pgMar w:top="-851" w:right="567" w:bottom="567" w:left="851" w:header="284" w:footer="22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DB9AA" w14:textId="77777777" w:rsidR="001448A0" w:rsidRDefault="001448A0">
      <w:r>
        <w:separator/>
      </w:r>
    </w:p>
  </w:endnote>
  <w:endnote w:type="continuationSeparator" w:id="0">
    <w:p w14:paraId="0F81FECB" w14:textId="77777777" w:rsidR="001448A0" w:rsidRDefault="00144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AB5BF" w14:textId="77777777" w:rsidR="001448A0" w:rsidRDefault="001448A0">
      <w:r>
        <w:separator/>
      </w:r>
    </w:p>
  </w:footnote>
  <w:footnote w:type="continuationSeparator" w:id="0">
    <w:p w14:paraId="1BD8896C" w14:textId="77777777" w:rsidR="001448A0" w:rsidRDefault="001448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C7C9B" w14:textId="17812054" w:rsidR="001D566E" w:rsidRDefault="00005DBA" w:rsidP="00EB0CDB">
    <w:pPr>
      <w:pStyle w:val="En-tte"/>
      <w:pBdr>
        <w:top w:val="single" w:sz="4" w:space="3" w:color="FFFFFF"/>
        <w:left w:val="single" w:sz="4" w:space="15" w:color="FFFFFF"/>
        <w:bottom w:val="single" w:sz="4" w:space="1" w:color="FFFFFF"/>
        <w:right w:val="single" w:sz="4" w:space="4" w:color="FFFFFF"/>
      </w:pBdr>
      <w:ind w:left="-284"/>
      <w:jc w:val="center"/>
      <w:rPr>
        <w:rFonts w:ascii="Times New Roman" w:hAnsi="Times New Roman"/>
        <w:b/>
        <w:color w:val="00008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955E026" wp14:editId="5E84E503">
              <wp:simplePos x="0" y="0"/>
              <wp:positionH relativeFrom="column">
                <wp:posOffset>-485775</wp:posOffset>
              </wp:positionH>
              <wp:positionV relativeFrom="paragraph">
                <wp:posOffset>122555</wp:posOffset>
              </wp:positionV>
              <wp:extent cx="1050290" cy="5066665"/>
              <wp:effectExtent l="0" t="0" r="0" b="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0290" cy="5066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52860F" w14:textId="77777777" w:rsidR="00C64226" w:rsidRDefault="00005DBA" w:rsidP="00C64226">
                          <w:r w:rsidRPr="00AA560C">
                            <w:rPr>
                              <w:noProof/>
                            </w:rPr>
                            <w:drawing>
                              <wp:inline distT="0" distB="0" distL="0" distR="0" wp14:anchorId="7CCE63E2" wp14:editId="0E8AE352">
                                <wp:extent cx="904875" cy="832711"/>
                                <wp:effectExtent l="0" t="0" r="0" b="5715"/>
                                <wp:docPr id="2" name="Imag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07984" cy="83557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7EDC711" w14:textId="77777777" w:rsidR="00C64226" w:rsidRDefault="00C64226" w:rsidP="00C64226">
                          <w:pPr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</w:pPr>
                        </w:p>
                        <w:p w14:paraId="17FA93F2" w14:textId="77777777" w:rsidR="00AC41FB" w:rsidRDefault="00AC41FB" w:rsidP="00AC41FB">
                          <w:pPr>
                            <w:spacing w:line="210" w:lineRule="exact"/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</w:pPr>
                        </w:p>
                        <w:p w14:paraId="030A6A4F" w14:textId="77777777" w:rsidR="00C64226" w:rsidRPr="00AA560C" w:rsidRDefault="00C64226" w:rsidP="00AC41FB">
                          <w:pPr>
                            <w:spacing w:line="210" w:lineRule="exact"/>
                            <w:jc w:val="right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AA560C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Direction</w:t>
                          </w:r>
                          <w:r w:rsidR="00AC41FB" w:rsidRPr="00AA560C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A560C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de la Logistique</w:t>
                          </w:r>
                        </w:p>
                        <w:p w14:paraId="419CFF70" w14:textId="77777777" w:rsidR="00C64226" w:rsidRPr="00AA560C" w:rsidRDefault="00C64226" w:rsidP="00AC41FB">
                          <w:pPr>
                            <w:spacing w:line="210" w:lineRule="exact"/>
                            <w:jc w:val="right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AA560C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Générale</w:t>
                          </w:r>
                        </w:p>
                        <w:p w14:paraId="3F004202" w14:textId="77777777" w:rsidR="00AA560C" w:rsidRPr="00AA560C" w:rsidRDefault="00AA560C" w:rsidP="00AC41FB">
                          <w:pPr>
                            <w:spacing w:line="210" w:lineRule="exact"/>
                            <w:jc w:val="right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07F11ACD" w14:textId="77777777" w:rsidR="00AA560C" w:rsidRPr="00AA560C" w:rsidRDefault="00AA560C" w:rsidP="00AC41FB">
                          <w:pPr>
                            <w:spacing w:line="210" w:lineRule="exact"/>
                            <w:jc w:val="right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AA560C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DLG3 Déplacements temporaires</w:t>
                          </w:r>
                        </w:p>
                        <w:p w14:paraId="479DD64E" w14:textId="77777777" w:rsidR="00C64226" w:rsidRPr="00C64226" w:rsidRDefault="00C64226" w:rsidP="00AC41FB">
                          <w:pPr>
                            <w:spacing w:line="210" w:lineRule="exact"/>
                            <w:jc w:val="right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0D335225" w14:textId="77777777" w:rsidR="00C64226" w:rsidRPr="00C64226" w:rsidRDefault="00C64226" w:rsidP="00AA560C">
                          <w:pPr>
                            <w:spacing w:line="210" w:lineRule="exact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04E306D3" w14:textId="77777777" w:rsidR="00C64226" w:rsidRPr="00C64226" w:rsidRDefault="00AC41FB" w:rsidP="00AC41FB">
                          <w:pPr>
                            <w:spacing w:line="210" w:lineRule="exact"/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Courriel</w:t>
                          </w:r>
                        </w:p>
                        <w:p w14:paraId="148974AB" w14:textId="48CA4297" w:rsidR="00C64226" w:rsidRPr="00622923" w:rsidRDefault="00000000" w:rsidP="00AC41FB">
                          <w:pPr>
                            <w:spacing w:line="210" w:lineRule="exact"/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hyperlink r:id="rId2" w:history="1">
                            <w:r w:rsidR="00586B05" w:rsidRPr="00622923">
                              <w:rPr>
                                <w:rStyle w:val="Lienhypertexte"/>
                                <w:rFonts w:ascii="Arial" w:hAnsi="Arial" w:cs="Arial"/>
                                <w:color w:val="auto"/>
                                <w:sz w:val="16"/>
                                <w:szCs w:val="16"/>
                              </w:rPr>
                              <w:t>dlg3-chef@ac-toulouse.fr</w:t>
                            </w:r>
                          </w:hyperlink>
                        </w:p>
                        <w:p w14:paraId="784D7772" w14:textId="77777777" w:rsidR="00AC41FB" w:rsidRPr="005F1945" w:rsidRDefault="00AC41FB" w:rsidP="00AC41FB">
                          <w:pPr>
                            <w:spacing w:line="210" w:lineRule="exact"/>
                            <w:jc w:val="right"/>
                            <w:rPr>
                              <w:rFonts w:ascii="Arial" w:hAnsi="Arial" w:cs="Arial"/>
                              <w:color w:val="262626"/>
                              <w:sz w:val="16"/>
                              <w:szCs w:val="16"/>
                            </w:rPr>
                          </w:pPr>
                        </w:p>
                        <w:p w14:paraId="4EEC3A83" w14:textId="77777777" w:rsidR="00AC41FB" w:rsidRDefault="00AC41FB" w:rsidP="00AC41FB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Adresse 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postale:</w:t>
                          </w:r>
                          <w:proofErr w:type="gramEnd"/>
                        </w:p>
                        <w:p w14:paraId="578D9538" w14:textId="77777777" w:rsidR="00AC41FB" w:rsidRDefault="00AC41FB" w:rsidP="00AC41FB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CS 87 703</w:t>
                          </w:r>
                        </w:p>
                        <w:p w14:paraId="6DA2792E" w14:textId="77777777" w:rsidR="00AC41FB" w:rsidRPr="00C64226" w:rsidRDefault="00AC41FB" w:rsidP="00AC41FB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31077 Toulouse Cedex 4</w:t>
                          </w:r>
                        </w:p>
                        <w:p w14:paraId="0D0FD2E0" w14:textId="77777777" w:rsidR="00C64226" w:rsidRPr="00C64226" w:rsidRDefault="00C64226" w:rsidP="00AC41FB">
                          <w:pPr>
                            <w:spacing w:line="210" w:lineRule="exact"/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331983EA" w14:textId="77777777" w:rsidR="00AC41FB" w:rsidRDefault="00AC41FB" w:rsidP="00AC41FB">
                          <w:pPr>
                            <w:pStyle w:val="Titre2"/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Adresse 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physique:</w:t>
                          </w:r>
                          <w:proofErr w:type="gramEnd"/>
                        </w:p>
                        <w:p w14:paraId="74E665BF" w14:textId="77777777" w:rsidR="00C64226" w:rsidRPr="00C64226" w:rsidRDefault="00AA560C" w:rsidP="00AA560C">
                          <w:pPr>
                            <w:pStyle w:val="Titre2"/>
                            <w:ind w:hanging="142"/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 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75,rue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="00AC41F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Saint </w:t>
                          </w:r>
                          <w:r w:rsidR="00C64226" w:rsidRPr="00C6422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Roch</w:t>
                          </w:r>
                          <w:r w:rsidR="00AC41F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45DA4400" w14:textId="77777777" w:rsidR="00C64226" w:rsidRDefault="00AC41FB" w:rsidP="00AC41FB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31400 Toulouse</w:t>
                          </w:r>
                        </w:p>
                        <w:p w14:paraId="616F9854" w14:textId="77777777" w:rsidR="00AC41FB" w:rsidRDefault="00AC41FB" w:rsidP="00AC41FB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1133B0AD" w14:textId="77777777" w:rsidR="00AC41FB" w:rsidRPr="00C64226" w:rsidRDefault="00AC41FB" w:rsidP="00AC41FB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55E02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-38.25pt;margin-top:9.65pt;width:82.7pt;height:398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" filled="f" stroked="f">
              <v:textbox>
                <w:txbxContent>
                  <w:p w14:paraId="2B52860F" w14:textId="77777777" w:rsidR="00C64226" w:rsidRDefault="00005DBA" w:rsidP="00C64226">
                    <w:r w:rsidRPr="00AA560C">
                      <w:rPr>
                        <w:noProof/>
                      </w:rPr>
                      <w:drawing>
                        <wp:inline distT="0" distB="0" distL="0" distR="0" wp14:anchorId="7CCE63E2" wp14:editId="0E8AE352">
                          <wp:extent cx="904875" cy="832711"/>
                          <wp:effectExtent l="0" t="0" r="0" b="5715"/>
                          <wp:docPr id="2" name="Imag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7984" cy="83557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7EDC711" w14:textId="77777777" w:rsidR="00C64226" w:rsidRDefault="00C64226" w:rsidP="00C64226">
                    <w:pPr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</w:p>
                  <w:p w14:paraId="17FA93F2" w14:textId="77777777" w:rsidR="00AC41FB" w:rsidRDefault="00AC41FB" w:rsidP="00AC41FB">
                    <w:pPr>
                      <w:spacing w:line="210" w:lineRule="exact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</w:p>
                  <w:p w14:paraId="030A6A4F" w14:textId="77777777" w:rsidR="00C64226" w:rsidRPr="00AA560C" w:rsidRDefault="00C64226" w:rsidP="00AC41FB">
                    <w:pPr>
                      <w:spacing w:line="210" w:lineRule="exact"/>
                      <w:jc w:val="right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AA560C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Direction</w:t>
                    </w:r>
                    <w:r w:rsidR="00AC41FB" w:rsidRPr="00AA560C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 xml:space="preserve"> </w:t>
                    </w:r>
                    <w:r w:rsidRPr="00AA560C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de la Logistique</w:t>
                    </w:r>
                  </w:p>
                  <w:p w14:paraId="419CFF70" w14:textId="77777777" w:rsidR="00C64226" w:rsidRPr="00AA560C" w:rsidRDefault="00C64226" w:rsidP="00AC41FB">
                    <w:pPr>
                      <w:spacing w:line="210" w:lineRule="exact"/>
                      <w:jc w:val="right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AA560C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Générale</w:t>
                    </w:r>
                  </w:p>
                  <w:p w14:paraId="3F004202" w14:textId="77777777" w:rsidR="00AA560C" w:rsidRPr="00AA560C" w:rsidRDefault="00AA560C" w:rsidP="00AC41FB">
                    <w:pPr>
                      <w:spacing w:line="210" w:lineRule="exact"/>
                      <w:jc w:val="right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</w:p>
                  <w:p w14:paraId="07F11ACD" w14:textId="77777777" w:rsidR="00AA560C" w:rsidRPr="00AA560C" w:rsidRDefault="00AA560C" w:rsidP="00AC41FB">
                    <w:pPr>
                      <w:spacing w:line="210" w:lineRule="exact"/>
                      <w:jc w:val="right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AA560C">
                      <w:rPr>
                        <w:rFonts w:ascii="Arial" w:hAnsi="Arial" w:cs="Arial"/>
                        <w:sz w:val="16"/>
                        <w:szCs w:val="16"/>
                      </w:rPr>
                      <w:t>DLG3 Déplacements temporaires</w:t>
                    </w:r>
                  </w:p>
                  <w:p w14:paraId="479DD64E" w14:textId="77777777" w:rsidR="00C64226" w:rsidRPr="00C64226" w:rsidRDefault="00C64226" w:rsidP="00AC41FB">
                    <w:pPr>
                      <w:spacing w:line="210" w:lineRule="exact"/>
                      <w:jc w:val="right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</w:p>
                  <w:p w14:paraId="0D335225" w14:textId="77777777" w:rsidR="00C64226" w:rsidRPr="00C64226" w:rsidRDefault="00C64226" w:rsidP="00AA560C">
                    <w:pPr>
                      <w:spacing w:line="210" w:lineRule="exact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04E306D3" w14:textId="77777777" w:rsidR="00C64226" w:rsidRPr="00C64226" w:rsidRDefault="00AC41FB" w:rsidP="00AC41FB">
                    <w:pPr>
                      <w:spacing w:line="210" w:lineRule="exact"/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Courriel</w:t>
                    </w:r>
                  </w:p>
                  <w:p w14:paraId="148974AB" w14:textId="48CA4297" w:rsidR="00C64226" w:rsidRPr="00622923" w:rsidRDefault="00000000" w:rsidP="00AC41FB">
                    <w:pPr>
                      <w:spacing w:line="210" w:lineRule="exact"/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hyperlink r:id="rId3" w:history="1">
                      <w:r w:rsidR="00586B05" w:rsidRPr="00622923">
                        <w:rPr>
                          <w:rStyle w:val="Lienhypertexte"/>
                          <w:rFonts w:ascii="Arial" w:hAnsi="Arial" w:cs="Arial"/>
                          <w:color w:val="auto"/>
                          <w:sz w:val="16"/>
                          <w:szCs w:val="16"/>
                        </w:rPr>
                        <w:t>dlg3-chef@ac-toulouse.fr</w:t>
                      </w:r>
                    </w:hyperlink>
                  </w:p>
                  <w:p w14:paraId="784D7772" w14:textId="77777777" w:rsidR="00AC41FB" w:rsidRPr="005F1945" w:rsidRDefault="00AC41FB" w:rsidP="00AC41FB">
                    <w:pPr>
                      <w:spacing w:line="210" w:lineRule="exact"/>
                      <w:jc w:val="right"/>
                      <w:rPr>
                        <w:rFonts w:ascii="Arial" w:hAnsi="Arial" w:cs="Arial"/>
                        <w:color w:val="262626"/>
                        <w:sz w:val="16"/>
                        <w:szCs w:val="16"/>
                      </w:rPr>
                    </w:pPr>
                  </w:p>
                  <w:p w14:paraId="4EEC3A83" w14:textId="77777777" w:rsidR="00AC41FB" w:rsidRDefault="00AC41FB" w:rsidP="00AC41FB">
                    <w:pPr>
                      <w:jc w:val="right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 xml:space="preserve">Adresse </w:t>
                    </w:r>
                    <w:proofErr w:type="gramStart"/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postale:</w:t>
                    </w:r>
                    <w:proofErr w:type="gramEnd"/>
                  </w:p>
                  <w:p w14:paraId="578D9538" w14:textId="77777777" w:rsidR="00AC41FB" w:rsidRDefault="00AC41FB" w:rsidP="00AC41FB">
                    <w:pPr>
                      <w:jc w:val="right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CS 87 703</w:t>
                    </w:r>
                  </w:p>
                  <w:p w14:paraId="6DA2792E" w14:textId="77777777" w:rsidR="00AC41FB" w:rsidRPr="00C64226" w:rsidRDefault="00AC41FB" w:rsidP="00AC41FB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31077 Toulouse Cedex 4</w:t>
                    </w:r>
                  </w:p>
                  <w:p w14:paraId="0D0FD2E0" w14:textId="77777777" w:rsidR="00C64226" w:rsidRPr="00C64226" w:rsidRDefault="00C64226" w:rsidP="00AC41FB">
                    <w:pPr>
                      <w:spacing w:line="210" w:lineRule="exact"/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331983EA" w14:textId="77777777" w:rsidR="00AC41FB" w:rsidRDefault="00AC41FB" w:rsidP="00AC41FB">
                    <w:pPr>
                      <w:pStyle w:val="Titre2"/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Adresse </w:t>
                    </w:r>
                    <w:proofErr w:type="gram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physique:</w:t>
                    </w:r>
                    <w:proofErr w:type="gramEnd"/>
                  </w:p>
                  <w:p w14:paraId="74E665BF" w14:textId="77777777" w:rsidR="00C64226" w:rsidRPr="00C64226" w:rsidRDefault="00AA560C" w:rsidP="00AA560C">
                    <w:pPr>
                      <w:pStyle w:val="Titre2"/>
                      <w:ind w:hanging="142"/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 </w:t>
                    </w:r>
                    <w:proofErr w:type="gram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75,rue</w:t>
                    </w:r>
                    <w:proofErr w:type="gramEnd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="00AC41FB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Saint </w:t>
                    </w:r>
                    <w:r w:rsidR="00C64226" w:rsidRPr="00C64226">
                      <w:rPr>
                        <w:rFonts w:ascii="Arial" w:hAnsi="Arial" w:cs="Arial"/>
                        <w:sz w:val="16"/>
                        <w:szCs w:val="16"/>
                      </w:rPr>
                      <w:t>Roch</w:t>
                    </w:r>
                    <w:r w:rsidR="00AC41FB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</w:p>
                  <w:p w14:paraId="45DA4400" w14:textId="77777777" w:rsidR="00C64226" w:rsidRDefault="00AC41FB" w:rsidP="00AC41FB">
                    <w:pPr>
                      <w:jc w:val="right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31400 Toulouse</w:t>
                    </w:r>
                  </w:p>
                  <w:p w14:paraId="616F9854" w14:textId="77777777" w:rsidR="00AC41FB" w:rsidRDefault="00AC41FB" w:rsidP="00AC41FB">
                    <w:pPr>
                      <w:jc w:val="right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</w:p>
                  <w:p w14:paraId="1133B0AD" w14:textId="77777777" w:rsidR="00AC41FB" w:rsidRPr="00C64226" w:rsidRDefault="00AC41FB" w:rsidP="00AC41FB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4404AE">
      <w:rPr>
        <w:rFonts w:ascii="Times New Roman" w:hAnsi="Times New Roman"/>
        <w:b/>
        <w:color w:val="000080"/>
        <w:sz w:val="36"/>
        <w:szCs w:val="36"/>
      </w:rPr>
      <w:t xml:space="preserve">    </w:t>
    </w:r>
    <w:r w:rsidR="002402A4">
      <w:rPr>
        <w:rFonts w:ascii="Times New Roman" w:hAnsi="Times New Roman"/>
        <w:b/>
        <w:color w:val="000080"/>
        <w:sz w:val="36"/>
        <w:szCs w:val="36"/>
      </w:rPr>
      <w:t xml:space="preserve">  </w:t>
    </w:r>
    <w:r w:rsidR="004404AE">
      <w:rPr>
        <w:rFonts w:ascii="Times New Roman" w:hAnsi="Times New Roman"/>
        <w:b/>
        <w:color w:val="000080"/>
        <w:sz w:val="36"/>
        <w:szCs w:val="36"/>
      </w:rPr>
      <w:t xml:space="preserve">        </w:t>
    </w:r>
    <w:r w:rsidR="005E77F8" w:rsidRPr="00335D00">
      <w:rPr>
        <w:rFonts w:ascii="Times New Roman" w:hAnsi="Times New Roman"/>
        <w:b/>
        <w:sz w:val="36"/>
        <w:szCs w:val="36"/>
      </w:rPr>
      <w:t xml:space="preserve">Ordre de mission </w:t>
    </w:r>
    <w:r w:rsidR="00E9128C" w:rsidRPr="00335D00">
      <w:rPr>
        <w:rFonts w:ascii="Times New Roman" w:hAnsi="Times New Roman"/>
        <w:b/>
        <w:sz w:val="36"/>
        <w:szCs w:val="36"/>
      </w:rPr>
      <w:t>avec remboursement de frais</w:t>
    </w:r>
  </w:p>
  <w:p w14:paraId="03451450" w14:textId="77777777" w:rsidR="009B7870" w:rsidRDefault="009B7870" w:rsidP="00EB0CDB">
    <w:pPr>
      <w:pStyle w:val="En-tte"/>
      <w:pBdr>
        <w:top w:val="single" w:sz="4" w:space="3" w:color="FFFFFF"/>
        <w:left w:val="single" w:sz="4" w:space="15" w:color="FFFFFF"/>
        <w:bottom w:val="single" w:sz="4" w:space="1" w:color="FFFFFF"/>
        <w:right w:val="single" w:sz="4" w:space="4" w:color="FFFFFF"/>
      </w:pBdr>
      <w:ind w:left="-284"/>
      <w:jc w:val="center"/>
      <w:rPr>
        <w:rFonts w:ascii="Times New Roman" w:hAnsi="Times New Roman"/>
        <w:b/>
        <w:color w:val="000080"/>
        <w:sz w:val="16"/>
        <w:szCs w:val="16"/>
      </w:rPr>
    </w:pPr>
  </w:p>
  <w:p w14:paraId="0C28F7EA" w14:textId="77777777" w:rsidR="009B7870" w:rsidRPr="009B7870" w:rsidRDefault="009B7870" w:rsidP="00EB0CDB">
    <w:pPr>
      <w:pStyle w:val="En-tte"/>
      <w:pBdr>
        <w:top w:val="single" w:sz="4" w:space="3" w:color="FFFFFF"/>
        <w:left w:val="single" w:sz="4" w:space="15" w:color="FFFFFF"/>
        <w:bottom w:val="single" w:sz="4" w:space="1" w:color="FFFFFF"/>
        <w:right w:val="single" w:sz="4" w:space="4" w:color="FFFFFF"/>
      </w:pBdr>
      <w:ind w:left="-284"/>
      <w:jc w:val="center"/>
      <w:rPr>
        <w:rFonts w:ascii="Times New Roman" w:hAnsi="Times New Roman"/>
        <w:b/>
        <w:color w:val="000080"/>
        <w:sz w:val="16"/>
        <w:szCs w:val="16"/>
      </w:rPr>
    </w:pPr>
  </w:p>
  <w:p w14:paraId="1ABB7DFD" w14:textId="77777777" w:rsidR="00796049" w:rsidRDefault="00796049" w:rsidP="00EB0CDB">
    <w:pPr>
      <w:pStyle w:val="En-tte"/>
      <w:pBdr>
        <w:top w:val="single" w:sz="4" w:space="3" w:color="FFFFFF"/>
        <w:left w:val="single" w:sz="4" w:space="15" w:color="FFFFFF"/>
        <w:bottom w:val="single" w:sz="4" w:space="1" w:color="FFFFFF"/>
        <w:right w:val="single" w:sz="4" w:space="4" w:color="FFFFFF"/>
      </w:pBdr>
      <w:ind w:left="-284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40DE5"/>
    <w:multiLevelType w:val="hybridMultilevel"/>
    <w:tmpl w:val="AFBAE052"/>
    <w:lvl w:ilvl="0" w:tplc="040C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31960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6F6"/>
    <w:rsid w:val="00002CF9"/>
    <w:rsid w:val="00005DBA"/>
    <w:rsid w:val="00006405"/>
    <w:rsid w:val="0002037B"/>
    <w:rsid w:val="00030616"/>
    <w:rsid w:val="0003393C"/>
    <w:rsid w:val="00042993"/>
    <w:rsid w:val="0005324E"/>
    <w:rsid w:val="0005522D"/>
    <w:rsid w:val="00056E77"/>
    <w:rsid w:val="0005784B"/>
    <w:rsid w:val="00065A07"/>
    <w:rsid w:val="00075F98"/>
    <w:rsid w:val="00086377"/>
    <w:rsid w:val="00091ADC"/>
    <w:rsid w:val="000A25E6"/>
    <w:rsid w:val="000A437A"/>
    <w:rsid w:val="000B7529"/>
    <w:rsid w:val="000C1F1A"/>
    <w:rsid w:val="000D15A2"/>
    <w:rsid w:val="000D3CC0"/>
    <w:rsid w:val="000D4B22"/>
    <w:rsid w:val="000D6C6A"/>
    <w:rsid w:val="0010233F"/>
    <w:rsid w:val="00102735"/>
    <w:rsid w:val="00104194"/>
    <w:rsid w:val="00117191"/>
    <w:rsid w:val="001177C8"/>
    <w:rsid w:val="001201D1"/>
    <w:rsid w:val="001205D4"/>
    <w:rsid w:val="00131C2C"/>
    <w:rsid w:val="00140421"/>
    <w:rsid w:val="00143A6D"/>
    <w:rsid w:val="001448A0"/>
    <w:rsid w:val="00145F1F"/>
    <w:rsid w:val="001501E8"/>
    <w:rsid w:val="0015452C"/>
    <w:rsid w:val="00155B67"/>
    <w:rsid w:val="001618C6"/>
    <w:rsid w:val="00183636"/>
    <w:rsid w:val="00195F7F"/>
    <w:rsid w:val="001A085E"/>
    <w:rsid w:val="001B7C06"/>
    <w:rsid w:val="001D566E"/>
    <w:rsid w:val="001D7D90"/>
    <w:rsid w:val="001F424D"/>
    <w:rsid w:val="00207D08"/>
    <w:rsid w:val="002343E7"/>
    <w:rsid w:val="002402A4"/>
    <w:rsid w:val="0024241C"/>
    <w:rsid w:val="00243969"/>
    <w:rsid w:val="00244392"/>
    <w:rsid w:val="00244750"/>
    <w:rsid w:val="00245C30"/>
    <w:rsid w:val="00246582"/>
    <w:rsid w:val="002549C3"/>
    <w:rsid w:val="0026008E"/>
    <w:rsid w:val="00272A8D"/>
    <w:rsid w:val="002732C3"/>
    <w:rsid w:val="00276F9E"/>
    <w:rsid w:val="002819FB"/>
    <w:rsid w:val="00291F2F"/>
    <w:rsid w:val="00293A36"/>
    <w:rsid w:val="002A4162"/>
    <w:rsid w:val="002C6746"/>
    <w:rsid w:val="002C6F77"/>
    <w:rsid w:val="002D3B74"/>
    <w:rsid w:val="002D49CA"/>
    <w:rsid w:val="002D7DF4"/>
    <w:rsid w:val="002E61F6"/>
    <w:rsid w:val="00302851"/>
    <w:rsid w:val="00303C92"/>
    <w:rsid w:val="0030796E"/>
    <w:rsid w:val="003079F0"/>
    <w:rsid w:val="00335D00"/>
    <w:rsid w:val="0033626A"/>
    <w:rsid w:val="0034189C"/>
    <w:rsid w:val="003459D8"/>
    <w:rsid w:val="00345C40"/>
    <w:rsid w:val="00346C03"/>
    <w:rsid w:val="00381AAA"/>
    <w:rsid w:val="00396199"/>
    <w:rsid w:val="003A3081"/>
    <w:rsid w:val="003A4C78"/>
    <w:rsid w:val="003B1203"/>
    <w:rsid w:val="003C4597"/>
    <w:rsid w:val="0040669B"/>
    <w:rsid w:val="004136F9"/>
    <w:rsid w:val="004239E7"/>
    <w:rsid w:val="0042731C"/>
    <w:rsid w:val="004336E2"/>
    <w:rsid w:val="00434CF1"/>
    <w:rsid w:val="0043571A"/>
    <w:rsid w:val="004404AE"/>
    <w:rsid w:val="004420F3"/>
    <w:rsid w:val="00443F25"/>
    <w:rsid w:val="00454FF1"/>
    <w:rsid w:val="00456560"/>
    <w:rsid w:val="0046160E"/>
    <w:rsid w:val="004675E1"/>
    <w:rsid w:val="004736F5"/>
    <w:rsid w:val="004A0325"/>
    <w:rsid w:val="004B3228"/>
    <w:rsid w:val="004B550F"/>
    <w:rsid w:val="004C1B7E"/>
    <w:rsid w:val="004C3F7C"/>
    <w:rsid w:val="004C483B"/>
    <w:rsid w:val="004C4DC7"/>
    <w:rsid w:val="004F67DC"/>
    <w:rsid w:val="00502248"/>
    <w:rsid w:val="00506AC3"/>
    <w:rsid w:val="00531FC7"/>
    <w:rsid w:val="00533784"/>
    <w:rsid w:val="005345CF"/>
    <w:rsid w:val="00540F70"/>
    <w:rsid w:val="005428CB"/>
    <w:rsid w:val="0055510C"/>
    <w:rsid w:val="00555E27"/>
    <w:rsid w:val="00586B05"/>
    <w:rsid w:val="00594594"/>
    <w:rsid w:val="005B4F62"/>
    <w:rsid w:val="005D535F"/>
    <w:rsid w:val="005E5037"/>
    <w:rsid w:val="005E63FA"/>
    <w:rsid w:val="005E77F8"/>
    <w:rsid w:val="005F1945"/>
    <w:rsid w:val="00603734"/>
    <w:rsid w:val="00604BD2"/>
    <w:rsid w:val="00622923"/>
    <w:rsid w:val="00623671"/>
    <w:rsid w:val="00677201"/>
    <w:rsid w:val="006834B2"/>
    <w:rsid w:val="00686CCE"/>
    <w:rsid w:val="0069530A"/>
    <w:rsid w:val="006A2063"/>
    <w:rsid w:val="006B0783"/>
    <w:rsid w:val="006B6C6E"/>
    <w:rsid w:val="006C24A3"/>
    <w:rsid w:val="006C3472"/>
    <w:rsid w:val="006D545A"/>
    <w:rsid w:val="006F7D87"/>
    <w:rsid w:val="0072010E"/>
    <w:rsid w:val="00727C05"/>
    <w:rsid w:val="007459AD"/>
    <w:rsid w:val="00757578"/>
    <w:rsid w:val="00776C28"/>
    <w:rsid w:val="007831A6"/>
    <w:rsid w:val="0078505C"/>
    <w:rsid w:val="00787139"/>
    <w:rsid w:val="00796049"/>
    <w:rsid w:val="007A3A7E"/>
    <w:rsid w:val="008164B2"/>
    <w:rsid w:val="00822D76"/>
    <w:rsid w:val="00864BE0"/>
    <w:rsid w:val="00866448"/>
    <w:rsid w:val="00880C92"/>
    <w:rsid w:val="00880FA8"/>
    <w:rsid w:val="008A1616"/>
    <w:rsid w:val="008B5FBD"/>
    <w:rsid w:val="008B606B"/>
    <w:rsid w:val="008C3800"/>
    <w:rsid w:val="008E4FE0"/>
    <w:rsid w:val="008F13D5"/>
    <w:rsid w:val="00903801"/>
    <w:rsid w:val="0092344A"/>
    <w:rsid w:val="00951DAE"/>
    <w:rsid w:val="00952EB9"/>
    <w:rsid w:val="00955587"/>
    <w:rsid w:val="00964D85"/>
    <w:rsid w:val="009962B4"/>
    <w:rsid w:val="009A19DA"/>
    <w:rsid w:val="009A4576"/>
    <w:rsid w:val="009B38FB"/>
    <w:rsid w:val="009B7870"/>
    <w:rsid w:val="009C695B"/>
    <w:rsid w:val="009E3EB9"/>
    <w:rsid w:val="009F5F61"/>
    <w:rsid w:val="00A006BE"/>
    <w:rsid w:val="00A31047"/>
    <w:rsid w:val="00A32D0E"/>
    <w:rsid w:val="00A411CF"/>
    <w:rsid w:val="00A5396F"/>
    <w:rsid w:val="00A53F38"/>
    <w:rsid w:val="00A55505"/>
    <w:rsid w:val="00A560ED"/>
    <w:rsid w:val="00A752A3"/>
    <w:rsid w:val="00A823FF"/>
    <w:rsid w:val="00A82EBB"/>
    <w:rsid w:val="00A94984"/>
    <w:rsid w:val="00A9614B"/>
    <w:rsid w:val="00AA560C"/>
    <w:rsid w:val="00AB66A8"/>
    <w:rsid w:val="00AC41FB"/>
    <w:rsid w:val="00AC67F4"/>
    <w:rsid w:val="00AD1CF0"/>
    <w:rsid w:val="00AD5F23"/>
    <w:rsid w:val="00AE1226"/>
    <w:rsid w:val="00AE4A70"/>
    <w:rsid w:val="00AE5DE8"/>
    <w:rsid w:val="00AF5F91"/>
    <w:rsid w:val="00B05C0D"/>
    <w:rsid w:val="00B0614B"/>
    <w:rsid w:val="00B0623C"/>
    <w:rsid w:val="00B46762"/>
    <w:rsid w:val="00B716D2"/>
    <w:rsid w:val="00B71EA1"/>
    <w:rsid w:val="00B73030"/>
    <w:rsid w:val="00B80E51"/>
    <w:rsid w:val="00B822F8"/>
    <w:rsid w:val="00B86BB0"/>
    <w:rsid w:val="00B87102"/>
    <w:rsid w:val="00B92F40"/>
    <w:rsid w:val="00B93E49"/>
    <w:rsid w:val="00B97743"/>
    <w:rsid w:val="00BA2D42"/>
    <w:rsid w:val="00BA5EAE"/>
    <w:rsid w:val="00BB6265"/>
    <w:rsid w:val="00BE1CEB"/>
    <w:rsid w:val="00BF2BAC"/>
    <w:rsid w:val="00BF5F79"/>
    <w:rsid w:val="00BF73BC"/>
    <w:rsid w:val="00C26F7F"/>
    <w:rsid w:val="00C27588"/>
    <w:rsid w:val="00C518F9"/>
    <w:rsid w:val="00C5719E"/>
    <w:rsid w:val="00C64226"/>
    <w:rsid w:val="00C64FD6"/>
    <w:rsid w:val="00C719EF"/>
    <w:rsid w:val="00C76C3A"/>
    <w:rsid w:val="00C844C2"/>
    <w:rsid w:val="00C8625E"/>
    <w:rsid w:val="00C86A08"/>
    <w:rsid w:val="00CA1638"/>
    <w:rsid w:val="00CB3E5E"/>
    <w:rsid w:val="00CC0740"/>
    <w:rsid w:val="00CC12FA"/>
    <w:rsid w:val="00CC33AA"/>
    <w:rsid w:val="00CD555F"/>
    <w:rsid w:val="00CE1284"/>
    <w:rsid w:val="00CF722B"/>
    <w:rsid w:val="00D0735D"/>
    <w:rsid w:val="00D33A86"/>
    <w:rsid w:val="00D36BF9"/>
    <w:rsid w:val="00D46D3C"/>
    <w:rsid w:val="00D51066"/>
    <w:rsid w:val="00D52105"/>
    <w:rsid w:val="00D64280"/>
    <w:rsid w:val="00D8015B"/>
    <w:rsid w:val="00D82203"/>
    <w:rsid w:val="00D8513F"/>
    <w:rsid w:val="00D86EAF"/>
    <w:rsid w:val="00D93D7D"/>
    <w:rsid w:val="00D96D37"/>
    <w:rsid w:val="00DA67FD"/>
    <w:rsid w:val="00DB20E0"/>
    <w:rsid w:val="00DC0AB7"/>
    <w:rsid w:val="00DC6EC1"/>
    <w:rsid w:val="00DE4DF8"/>
    <w:rsid w:val="00DF5AD1"/>
    <w:rsid w:val="00DF6885"/>
    <w:rsid w:val="00E03725"/>
    <w:rsid w:val="00E07B81"/>
    <w:rsid w:val="00E173E2"/>
    <w:rsid w:val="00E24A5D"/>
    <w:rsid w:val="00E45639"/>
    <w:rsid w:val="00E614DE"/>
    <w:rsid w:val="00E9128C"/>
    <w:rsid w:val="00E9707D"/>
    <w:rsid w:val="00EB0CDB"/>
    <w:rsid w:val="00EB128B"/>
    <w:rsid w:val="00EB4ADD"/>
    <w:rsid w:val="00EB63E6"/>
    <w:rsid w:val="00EB73FE"/>
    <w:rsid w:val="00EF0443"/>
    <w:rsid w:val="00EF72A3"/>
    <w:rsid w:val="00F0203D"/>
    <w:rsid w:val="00F11CBD"/>
    <w:rsid w:val="00F37F18"/>
    <w:rsid w:val="00F516BF"/>
    <w:rsid w:val="00F615EC"/>
    <w:rsid w:val="00F626F6"/>
    <w:rsid w:val="00F64410"/>
    <w:rsid w:val="00F700CA"/>
    <w:rsid w:val="00F8029D"/>
    <w:rsid w:val="00F820B6"/>
    <w:rsid w:val="00F82F8C"/>
    <w:rsid w:val="00F86202"/>
    <w:rsid w:val="00FA31AF"/>
    <w:rsid w:val="00FA655C"/>
    <w:rsid w:val="00FB0DB3"/>
    <w:rsid w:val="00FC6196"/>
    <w:rsid w:val="00FC7414"/>
    <w:rsid w:val="00FD5789"/>
    <w:rsid w:val="00FE34B7"/>
    <w:rsid w:val="00FF0B81"/>
    <w:rsid w:val="00FF48F1"/>
    <w:rsid w:val="00FF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F47A05"/>
  <w15:chartTrackingRefBased/>
  <w15:docId w15:val="{72CD949F-AA52-4D06-BE95-E6A88F44C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Bookman Old Style" w:hAnsi="Bookman Old Style"/>
    </w:rPr>
  </w:style>
  <w:style w:type="paragraph" w:styleId="Titre1">
    <w:name w:val="heading 1"/>
    <w:basedOn w:val="Normal"/>
    <w:next w:val="Normal"/>
    <w:qFormat/>
    <w:pPr>
      <w:keepNext/>
      <w:ind w:right="3577"/>
      <w:jc w:val="right"/>
      <w:outlineLvl w:val="0"/>
    </w:pPr>
    <w:rPr>
      <w:rFonts w:ascii="Arial Narrow" w:hAnsi="Arial Narrow"/>
      <w:b/>
      <w:bCs/>
      <w:sz w:val="19"/>
    </w:rPr>
  </w:style>
  <w:style w:type="paragraph" w:styleId="Titre2">
    <w:name w:val="heading 2"/>
    <w:basedOn w:val="Normal"/>
    <w:next w:val="Normal"/>
    <w:link w:val="Titre2Car"/>
    <w:qFormat/>
    <w:pPr>
      <w:keepNext/>
      <w:jc w:val="center"/>
      <w:outlineLvl w:val="1"/>
    </w:pPr>
    <w:rPr>
      <w:b/>
      <w:bCs/>
    </w:rPr>
  </w:style>
  <w:style w:type="paragraph" w:styleId="Titre3">
    <w:name w:val="heading 3"/>
    <w:basedOn w:val="Normal"/>
    <w:next w:val="Normal"/>
    <w:qFormat/>
    <w:pPr>
      <w:keepNext/>
      <w:ind w:left="624" w:right="794"/>
      <w:jc w:val="center"/>
      <w:outlineLvl w:val="2"/>
    </w:pPr>
    <w:rPr>
      <w:rFonts w:ascii="Arial" w:hAnsi="Arial" w:cs="Arial"/>
      <w:b/>
      <w:caps/>
      <w:sz w:val="28"/>
    </w:rPr>
  </w:style>
  <w:style w:type="paragraph" w:styleId="Titre4">
    <w:name w:val="heading 4"/>
    <w:basedOn w:val="Normal"/>
    <w:next w:val="Normal"/>
    <w:qFormat/>
    <w:pPr>
      <w:keepNext/>
      <w:spacing w:before="120" w:after="120"/>
      <w:outlineLvl w:val="3"/>
    </w:pPr>
    <w:rPr>
      <w:rFonts w:ascii="Arial" w:hAnsi="Arial" w:cs="Arial"/>
      <w:b/>
      <w:bCs/>
    </w:rPr>
  </w:style>
  <w:style w:type="paragraph" w:styleId="Titre5">
    <w:name w:val="heading 5"/>
    <w:basedOn w:val="Normal"/>
    <w:next w:val="Normal"/>
    <w:qFormat/>
    <w:pPr>
      <w:keepNext/>
      <w:pBdr>
        <w:bottom w:val="dashSmallGap" w:sz="4" w:space="1" w:color="auto"/>
      </w:pBdr>
      <w:jc w:val="right"/>
      <w:outlineLvl w:val="4"/>
    </w:pPr>
    <w:rPr>
      <w:rFonts w:ascii="Arial" w:hAnsi="Arial" w:cs="Arial"/>
      <w:b/>
      <w:bCs/>
      <w:sz w:val="16"/>
    </w:rPr>
  </w:style>
  <w:style w:type="paragraph" w:styleId="Titre6">
    <w:name w:val="heading 6"/>
    <w:basedOn w:val="Normal"/>
    <w:next w:val="Normal"/>
    <w:qFormat/>
    <w:pPr>
      <w:keepNext/>
      <w:spacing w:before="60" w:after="60"/>
      <w:outlineLvl w:val="5"/>
    </w:pPr>
    <w:rPr>
      <w:rFonts w:ascii="Times New Roman" w:hAnsi="Times New Roman"/>
      <w:b/>
      <w:bCs/>
      <w:i/>
      <w:iCs/>
      <w:sz w:val="16"/>
    </w:rPr>
  </w:style>
  <w:style w:type="paragraph" w:styleId="Titre7">
    <w:name w:val="heading 7"/>
    <w:basedOn w:val="Normal"/>
    <w:next w:val="Normal"/>
    <w:qFormat/>
    <w:pPr>
      <w:keepNext/>
      <w:spacing w:before="60" w:after="60"/>
      <w:jc w:val="center"/>
      <w:outlineLvl w:val="6"/>
    </w:pPr>
    <w:rPr>
      <w:rFonts w:ascii="Times New Roman" w:hAnsi="Times New Roman"/>
      <w:b/>
      <w:bCs/>
      <w:i/>
      <w:iCs/>
      <w:sz w:val="16"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i/>
      <w:iCs/>
      <w:shd w:val="clear" w:color="auto" w:fill="E6E6E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Corpsdetexte2">
    <w:name w:val="Body Text 2"/>
    <w:basedOn w:val="Normal"/>
    <w:rPr>
      <w:rFonts w:ascii="Arial Narrow" w:hAnsi="Arial Narrow"/>
      <w:b/>
      <w:sz w:val="16"/>
    </w:rPr>
  </w:style>
  <w:style w:type="paragraph" w:styleId="Notedebasdepage">
    <w:name w:val="footnote text"/>
    <w:basedOn w:val="Normal"/>
    <w:semiHidden/>
    <w:rPr>
      <w:rFonts w:ascii="Times New Roman" w:hAnsi="Times New Roman"/>
    </w:rPr>
  </w:style>
  <w:style w:type="paragraph" w:customStyle="1" w:styleId="Retraitcorpsdetexte31">
    <w:name w:val="Retrait corps de texte 31"/>
    <w:basedOn w:val="Normal"/>
    <w:pPr>
      <w:tabs>
        <w:tab w:val="right" w:leader="dot" w:pos="12191"/>
      </w:tabs>
      <w:ind w:left="567"/>
    </w:pPr>
  </w:style>
  <w:style w:type="table" w:styleId="Grilledutableau">
    <w:name w:val="Table Grid"/>
    <w:basedOn w:val="TableauNormal"/>
    <w:rsid w:val="00A560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En-tte"/>
    <w:rsid w:val="005E77F8"/>
    <w:pPr>
      <w:ind w:left="-284"/>
      <w:jc w:val="both"/>
    </w:pPr>
    <w:rPr>
      <w:rFonts w:ascii="Times New Roman" w:hAnsi="Times New Roman"/>
      <w:color w:val="000080"/>
      <w:sz w:val="32"/>
      <w:szCs w:val="32"/>
    </w:rPr>
  </w:style>
  <w:style w:type="paragraph" w:styleId="Textedebulles">
    <w:name w:val="Balloon Text"/>
    <w:basedOn w:val="Normal"/>
    <w:link w:val="TextedebullesCar"/>
    <w:rsid w:val="0018363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rsid w:val="00183636"/>
    <w:rPr>
      <w:rFonts w:ascii="Segoe UI" w:hAnsi="Segoe UI" w:cs="Segoe UI"/>
      <w:sz w:val="18"/>
      <w:szCs w:val="18"/>
    </w:rPr>
  </w:style>
  <w:style w:type="character" w:customStyle="1" w:styleId="Titre2Car">
    <w:name w:val="Titre 2 Car"/>
    <w:link w:val="Titre2"/>
    <w:rsid w:val="00A411CF"/>
    <w:rPr>
      <w:rFonts w:ascii="Bookman Old Style" w:hAnsi="Bookman Old Style"/>
      <w:b/>
      <w:bCs/>
    </w:rPr>
  </w:style>
  <w:style w:type="character" w:styleId="Lienhypertexte">
    <w:name w:val="Hyperlink"/>
    <w:rsid w:val="00AC41FB"/>
    <w:rPr>
      <w:color w:val="0563C1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86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dlg3-chef@ac-toulouse.fr" TargetMode="External"/><Relationship Id="rId2" Type="http://schemas.openxmlformats.org/officeDocument/2006/relationships/hyperlink" Target="mailto:dlg3-chef@ac-toulouse.fr" TargetMode="External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WINWORD\MODELES\LADMIN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9B559-4B15-474E-8CA9-6D61E11B0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LADMINT.DOT</Template>
  <TotalTime>30</TotalTime>
  <Pages>1</Pages>
  <Words>391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Programme</vt:lpstr>
    </vt:vector>
  </TitlesOfParts>
  <Company>RECTORAT DE TOULOUSE</Company>
  <LinksUpToDate>false</LinksUpToDate>
  <CharactersWithSpaces>2541</CharactersWithSpaces>
  <SharedDoc>false</SharedDoc>
  <HLinks>
    <vt:vector size="6" baseType="variant">
      <vt:variant>
        <vt:i4>196652</vt:i4>
      </vt:variant>
      <vt:variant>
        <vt:i4>0</vt:i4>
      </vt:variant>
      <vt:variant>
        <vt:i4>0</vt:i4>
      </vt:variant>
      <vt:variant>
        <vt:i4>5</vt:i4>
      </vt:variant>
      <vt:variant>
        <vt:lpwstr>mailto:dlg3@ac-toulouse.fr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Programme</dc:title>
  <dc:subject/>
  <dc:creator>DAF TOULOUSE</dc:creator>
  <cp:keywords/>
  <cp:lastModifiedBy>POUCHARD LISA</cp:lastModifiedBy>
  <cp:revision>13</cp:revision>
  <cp:lastPrinted>2020-10-08T08:39:00Z</cp:lastPrinted>
  <dcterms:created xsi:type="dcterms:W3CDTF">2026-06-01T09:41:00Z</dcterms:created>
  <dcterms:modified xsi:type="dcterms:W3CDTF">2026-06-05T13:10:00Z</dcterms:modified>
</cp:coreProperties>
</file>